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0913D" w14:textId="4D605144" w:rsidR="008B20E8" w:rsidRDefault="008B20E8" w:rsidP="00FF65A5">
      <w:pPr>
        <w:pStyle w:val="Heading1"/>
        <w:spacing w:before="0" w:after="120" w:line="240" w:lineRule="auto"/>
      </w:pPr>
      <w:r w:rsidRPr="009E75F1">
        <w:t>KÄSUNDUSLEPINGU</w:t>
      </w:r>
      <w:r w:rsidR="00757EA2">
        <w:t xml:space="preserve"> NR</w:t>
      </w:r>
      <w:r w:rsidR="009B134D">
        <w:t xml:space="preserve"> 5-1-4/</w:t>
      </w:r>
      <w:r w:rsidR="00505531">
        <w:t>1</w:t>
      </w:r>
      <w:r w:rsidR="003A788D">
        <w:t xml:space="preserve"> </w:t>
      </w:r>
      <w:r w:rsidRPr="009E75F1">
        <w:t>ERITINGIMUSED</w:t>
      </w:r>
    </w:p>
    <w:p w14:paraId="1C0F3202" w14:textId="0DFE367E" w:rsidR="00B16E8B" w:rsidRDefault="00B16E8B" w:rsidP="00B16E8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76"/>
      </w:tblGrid>
      <w:tr w:rsidR="0029164D" w14:paraId="4F5C8789" w14:textId="77777777" w:rsidTr="00E65643">
        <w:tc>
          <w:tcPr>
            <w:tcW w:w="2405" w:type="dxa"/>
          </w:tcPr>
          <w:p w14:paraId="1D73E9C6" w14:textId="5102B333" w:rsidR="0029164D" w:rsidRPr="00795BDA" w:rsidRDefault="0029164D" w:rsidP="0029164D">
            <w:pPr>
              <w:spacing w:after="120" w:line="240" w:lineRule="auto"/>
              <w:jc w:val="both"/>
              <w:rPr>
                <w:rFonts w:cs="Arial"/>
                <w:b/>
                <w:bCs/>
                <w:szCs w:val="22"/>
              </w:rPr>
            </w:pPr>
            <w:r w:rsidRPr="00795BDA">
              <w:rPr>
                <w:b/>
                <w:bCs/>
                <w:szCs w:val="22"/>
              </w:rPr>
              <w:t>Käsundiandja</w:t>
            </w:r>
          </w:p>
        </w:tc>
        <w:tc>
          <w:tcPr>
            <w:tcW w:w="6876" w:type="dxa"/>
          </w:tcPr>
          <w:p w14:paraId="02DC0FF3" w14:textId="22DC74F1" w:rsidR="0029164D" w:rsidRPr="00795BDA" w:rsidRDefault="0029164D" w:rsidP="0029164D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Nõmme Kultuurikeskus</w:t>
            </w:r>
          </w:p>
        </w:tc>
      </w:tr>
      <w:tr w:rsidR="0029164D" w14:paraId="7CEDC6B9" w14:textId="77777777" w:rsidTr="00E65643">
        <w:tc>
          <w:tcPr>
            <w:tcW w:w="2405" w:type="dxa"/>
          </w:tcPr>
          <w:p w14:paraId="2BC87DB2" w14:textId="6BF1AC84" w:rsidR="0029164D" w:rsidRPr="00F25418" w:rsidRDefault="0029164D" w:rsidP="0029164D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 w:rsidRPr="00F25418">
              <w:rPr>
                <w:szCs w:val="22"/>
              </w:rPr>
              <w:t>Registrikood</w:t>
            </w:r>
          </w:p>
        </w:tc>
        <w:tc>
          <w:tcPr>
            <w:tcW w:w="6876" w:type="dxa"/>
          </w:tcPr>
          <w:p w14:paraId="458AE7DC" w14:textId="53BB0C09" w:rsidR="0029164D" w:rsidRDefault="0029164D" w:rsidP="0029164D">
            <w:pPr>
              <w:spacing w:after="120" w:line="240" w:lineRule="auto"/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75016036</w:t>
            </w:r>
          </w:p>
        </w:tc>
      </w:tr>
      <w:tr w:rsidR="0029164D" w14:paraId="71ABCE3F" w14:textId="77777777" w:rsidTr="00E65643">
        <w:tc>
          <w:tcPr>
            <w:tcW w:w="2405" w:type="dxa"/>
          </w:tcPr>
          <w:p w14:paraId="48EDA550" w14:textId="580D6E1B" w:rsidR="0029164D" w:rsidRPr="00F25418" w:rsidRDefault="0029164D" w:rsidP="0029164D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 w:rsidRPr="00F25418">
              <w:rPr>
                <w:rFonts w:cs="Arial"/>
                <w:szCs w:val="22"/>
              </w:rPr>
              <w:t>Esindaja</w:t>
            </w:r>
          </w:p>
        </w:tc>
        <w:tc>
          <w:tcPr>
            <w:tcW w:w="6876" w:type="dxa"/>
          </w:tcPr>
          <w:p w14:paraId="5FEBBC83" w14:textId="06610A2F" w:rsidR="0029164D" w:rsidRDefault="0029164D" w:rsidP="003C24D1">
            <w:pPr>
              <w:spacing w:after="120" w:line="240" w:lineRule="auto"/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 xml:space="preserve">direktor </w:t>
            </w:r>
            <w:r w:rsidR="003C24D1">
              <w:rPr>
                <w:rFonts w:cs="Arial"/>
                <w:szCs w:val="22"/>
              </w:rPr>
              <w:t>Ingrid Novikova</w:t>
            </w:r>
          </w:p>
        </w:tc>
      </w:tr>
      <w:tr w:rsidR="0029164D" w14:paraId="76237311" w14:textId="77777777" w:rsidTr="00E65643">
        <w:tc>
          <w:tcPr>
            <w:tcW w:w="2405" w:type="dxa"/>
          </w:tcPr>
          <w:p w14:paraId="67142CDD" w14:textId="28EA5575" w:rsidR="0029164D" w:rsidRPr="00F25418" w:rsidRDefault="0029164D" w:rsidP="0029164D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 w:rsidRPr="00F25418">
              <w:rPr>
                <w:rFonts w:cs="Arial"/>
                <w:szCs w:val="22"/>
              </w:rPr>
              <w:t>Esindamise alus</w:t>
            </w:r>
          </w:p>
        </w:tc>
        <w:tc>
          <w:tcPr>
            <w:tcW w:w="6876" w:type="dxa"/>
          </w:tcPr>
          <w:p w14:paraId="0C09FC5F" w14:textId="00EC557C" w:rsidR="0029164D" w:rsidRDefault="0029164D" w:rsidP="0029164D">
            <w:pPr>
              <w:spacing w:after="120" w:line="240" w:lineRule="auto"/>
              <w:jc w:val="both"/>
              <w:rPr>
                <w:rFonts w:cs="Arial"/>
                <w:b/>
                <w:bCs/>
                <w:szCs w:val="22"/>
              </w:rPr>
            </w:pPr>
            <w:r w:rsidRPr="008F122C">
              <w:rPr>
                <w:szCs w:val="22"/>
              </w:rPr>
              <w:t>põhimäärus</w:t>
            </w:r>
            <w:r>
              <w:rPr>
                <w:szCs w:val="22"/>
              </w:rPr>
              <w:t xml:space="preserve"> </w:t>
            </w:r>
          </w:p>
        </w:tc>
      </w:tr>
    </w:tbl>
    <w:p w14:paraId="490259F9" w14:textId="77777777" w:rsidR="00B16E8B" w:rsidRDefault="00B16E8B" w:rsidP="00B16E8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76"/>
      </w:tblGrid>
      <w:tr w:rsidR="00B16E8B" w14:paraId="69D1A060" w14:textId="77777777" w:rsidTr="00E65643">
        <w:tc>
          <w:tcPr>
            <w:tcW w:w="2405" w:type="dxa"/>
          </w:tcPr>
          <w:p w14:paraId="7A42769A" w14:textId="77777777" w:rsidR="00B16E8B" w:rsidRPr="00795BDA" w:rsidRDefault="00B16E8B" w:rsidP="00E65643">
            <w:pPr>
              <w:spacing w:after="120" w:line="240" w:lineRule="auto"/>
              <w:jc w:val="both"/>
              <w:rPr>
                <w:rFonts w:cs="Arial"/>
                <w:b/>
                <w:bCs/>
                <w:szCs w:val="22"/>
              </w:rPr>
            </w:pPr>
            <w:r w:rsidRPr="00795BDA">
              <w:rPr>
                <w:rFonts w:cs="Arial"/>
                <w:b/>
                <w:bCs/>
                <w:szCs w:val="22"/>
              </w:rPr>
              <w:t>Käsundisaaja</w:t>
            </w:r>
          </w:p>
        </w:tc>
        <w:tc>
          <w:tcPr>
            <w:tcW w:w="6876" w:type="dxa"/>
          </w:tcPr>
          <w:p w14:paraId="62CCE748" w14:textId="72DCF5F8" w:rsidR="00B16E8B" w:rsidRPr="0029164D" w:rsidRDefault="000002A7" w:rsidP="00E65643">
            <w:pPr>
              <w:spacing w:after="120" w:line="240" w:lineRule="auto"/>
              <w:jc w:val="both"/>
              <w:rPr>
                <w:szCs w:val="22"/>
              </w:rPr>
            </w:pPr>
            <w:r w:rsidRPr="0029164D">
              <w:rPr>
                <w:color w:val="252525"/>
                <w:shd w:val="clear" w:color="auto" w:fill="FFFFFF"/>
              </w:rPr>
              <w:t>MTÜ Külast Külla</w:t>
            </w:r>
          </w:p>
        </w:tc>
      </w:tr>
      <w:tr w:rsidR="00B16E8B" w14:paraId="6C51ED9F" w14:textId="77777777" w:rsidTr="00E65643">
        <w:tc>
          <w:tcPr>
            <w:tcW w:w="2405" w:type="dxa"/>
          </w:tcPr>
          <w:p w14:paraId="2A02804E" w14:textId="4F2DCB6D" w:rsidR="00B16E8B" w:rsidRPr="00F25418" w:rsidRDefault="00B16E8B" w:rsidP="00E65643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Registrikood</w:t>
            </w:r>
          </w:p>
        </w:tc>
        <w:tc>
          <w:tcPr>
            <w:tcW w:w="6876" w:type="dxa"/>
          </w:tcPr>
          <w:p w14:paraId="3D010CB9" w14:textId="409B8431" w:rsidR="00B16E8B" w:rsidRPr="008F122C" w:rsidRDefault="000002A7" w:rsidP="00E65643">
            <w:pPr>
              <w:spacing w:after="120" w:line="240" w:lineRule="auto"/>
              <w:jc w:val="both"/>
              <w:rPr>
                <w:szCs w:val="22"/>
              </w:rPr>
            </w:pPr>
            <w:r w:rsidRPr="004D0979">
              <w:rPr>
                <w:color w:val="252525"/>
                <w:shd w:val="clear" w:color="auto" w:fill="FFFFFF"/>
              </w:rPr>
              <w:t>80554540</w:t>
            </w:r>
          </w:p>
        </w:tc>
      </w:tr>
      <w:tr w:rsidR="00B16E8B" w14:paraId="543CEAE7" w14:textId="77777777" w:rsidTr="00E65643">
        <w:tc>
          <w:tcPr>
            <w:tcW w:w="2405" w:type="dxa"/>
          </w:tcPr>
          <w:p w14:paraId="7A6391E7" w14:textId="74CD9DDD" w:rsidR="00B16E8B" w:rsidRDefault="00B16E8B" w:rsidP="00E65643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Esindaja</w:t>
            </w:r>
          </w:p>
        </w:tc>
        <w:tc>
          <w:tcPr>
            <w:tcW w:w="6876" w:type="dxa"/>
          </w:tcPr>
          <w:p w14:paraId="58E13F0E" w14:textId="7D444C40" w:rsidR="00B16E8B" w:rsidRPr="008F122C" w:rsidRDefault="00B16E8B" w:rsidP="009F2773">
            <w:pPr>
              <w:spacing w:after="120" w:line="240" w:lineRule="auto"/>
              <w:jc w:val="both"/>
              <w:rPr>
                <w:rFonts w:cs="Arial"/>
                <w:szCs w:val="22"/>
              </w:rPr>
            </w:pPr>
            <w:r w:rsidRPr="009E75F1">
              <w:t>juhatuse liige</w:t>
            </w:r>
            <w:r w:rsidR="009F2773">
              <w:t xml:space="preserve"> </w:t>
            </w:r>
            <w:r w:rsidR="000002A7">
              <w:t>Küllike Pajula</w:t>
            </w:r>
          </w:p>
        </w:tc>
      </w:tr>
    </w:tbl>
    <w:p w14:paraId="1E15D37E" w14:textId="77777777" w:rsidR="00B16E8B" w:rsidRDefault="00B16E8B" w:rsidP="00B16E8B">
      <w:pPr>
        <w:spacing w:after="120" w:line="240" w:lineRule="auto"/>
        <w:jc w:val="both"/>
        <w:rPr>
          <w:rFonts w:cs="Arial"/>
          <w:b/>
          <w:bCs/>
          <w:szCs w:val="22"/>
        </w:rPr>
      </w:pPr>
    </w:p>
    <w:p w14:paraId="465F3D73" w14:textId="77777777" w:rsidR="00B16E8B" w:rsidRPr="008F122C" w:rsidRDefault="00B16E8B" w:rsidP="00B16E8B">
      <w:pPr>
        <w:spacing w:after="120" w:line="240" w:lineRule="auto"/>
        <w:jc w:val="both"/>
      </w:pPr>
      <w:r>
        <w:rPr>
          <w:szCs w:val="22"/>
        </w:rPr>
        <w:t>Käsundiandja ja käsundisaaja (</w:t>
      </w:r>
      <w:r w:rsidRPr="008F122C">
        <w:rPr>
          <w:szCs w:val="22"/>
        </w:rPr>
        <w:t xml:space="preserve">edaspidi viidatud ka kui </w:t>
      </w:r>
      <w:r w:rsidRPr="008F122C">
        <w:rPr>
          <w:i/>
          <w:szCs w:val="22"/>
        </w:rPr>
        <w:t>pool</w:t>
      </w:r>
      <w:r w:rsidRPr="008F122C">
        <w:rPr>
          <w:szCs w:val="22"/>
        </w:rPr>
        <w:t xml:space="preserve"> või ühiselt kui </w:t>
      </w:r>
      <w:r w:rsidRPr="008F122C">
        <w:rPr>
          <w:i/>
          <w:szCs w:val="22"/>
        </w:rPr>
        <w:t>pooled</w:t>
      </w:r>
      <w:r>
        <w:rPr>
          <w:iCs/>
          <w:szCs w:val="22"/>
        </w:rPr>
        <w:t>)</w:t>
      </w:r>
      <w:r w:rsidRPr="008F122C">
        <w:rPr>
          <w:szCs w:val="22"/>
        </w:rPr>
        <w:t xml:space="preserve"> on sõlminud käsunduslepingu allolevatel</w:t>
      </w:r>
      <w:r w:rsidRPr="008F122C">
        <w:t xml:space="preserve"> tingimustel.</w:t>
      </w:r>
    </w:p>
    <w:p w14:paraId="1259BEEF" w14:textId="77777777" w:rsidR="00B16E8B" w:rsidRDefault="00B16E8B" w:rsidP="00FF65A5">
      <w:pPr>
        <w:spacing w:after="120" w:line="240" w:lineRule="auto"/>
        <w:ind w:left="360"/>
        <w:jc w:val="both"/>
      </w:pPr>
    </w:p>
    <w:p w14:paraId="1F68A6E7" w14:textId="77777777" w:rsidR="008B20E8" w:rsidRPr="009E75F1" w:rsidRDefault="008B20E8" w:rsidP="00FF65A5">
      <w:pPr>
        <w:pStyle w:val="Heading2"/>
        <w:numPr>
          <w:ilvl w:val="0"/>
          <w:numId w:val="29"/>
        </w:numPr>
        <w:spacing w:before="0" w:after="120" w:line="240" w:lineRule="auto"/>
        <w:rPr>
          <w:i w:val="0"/>
        </w:rPr>
      </w:pPr>
      <w:r w:rsidRPr="009E75F1">
        <w:rPr>
          <w:i w:val="0"/>
        </w:rPr>
        <w:t>Lepingu ese ja tasu</w:t>
      </w:r>
    </w:p>
    <w:p w14:paraId="27483899" w14:textId="705E8E05" w:rsidR="00B554D8" w:rsidRDefault="008B20E8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9E75F1">
        <w:t xml:space="preserve">Lepingu ese </w:t>
      </w:r>
      <w:r w:rsidR="000C1AE0" w:rsidRPr="009E75F1">
        <w:t>on</w:t>
      </w:r>
      <w:bookmarkStart w:id="0" w:name="_Hlk68866839"/>
      <w:r w:rsidR="00B554D8">
        <w:t>:</w:t>
      </w:r>
    </w:p>
    <w:p w14:paraId="0CD7B26E" w14:textId="5859F828" w:rsidR="008B20E8" w:rsidRPr="009B134D" w:rsidRDefault="00B554D8" w:rsidP="009B134D">
      <w:pPr>
        <w:numPr>
          <w:ilvl w:val="2"/>
          <w:numId w:val="29"/>
        </w:numPr>
        <w:spacing w:after="0" w:line="240" w:lineRule="auto"/>
        <w:jc w:val="both"/>
        <w:rPr>
          <w:bCs/>
          <w:iCs/>
          <w:szCs w:val="20"/>
        </w:rPr>
      </w:pPr>
      <w:r>
        <w:rPr>
          <w:bCs/>
          <w:iCs/>
          <w:szCs w:val="20"/>
        </w:rPr>
        <w:t xml:space="preserve">a) </w:t>
      </w:r>
      <w:r w:rsidRPr="009B134D">
        <w:rPr>
          <w:bCs/>
          <w:iCs/>
          <w:szCs w:val="20"/>
        </w:rPr>
        <w:t>Nõmme Pillikoori juhendamine, repertuaari valimine</w:t>
      </w:r>
      <w:r w:rsidR="00A7474C">
        <w:rPr>
          <w:bCs/>
          <w:iCs/>
          <w:szCs w:val="20"/>
        </w:rPr>
        <w:t>, esinemine üritu</w:t>
      </w:r>
      <w:r w:rsidR="009B134D">
        <w:rPr>
          <w:bCs/>
          <w:iCs/>
          <w:szCs w:val="20"/>
        </w:rPr>
        <w:t>stel</w:t>
      </w:r>
      <w:r w:rsidRPr="009B134D">
        <w:rPr>
          <w:bCs/>
          <w:iCs/>
          <w:szCs w:val="20"/>
        </w:rPr>
        <w:t>.</w:t>
      </w:r>
    </w:p>
    <w:p w14:paraId="042EC06F" w14:textId="77777777" w:rsidR="00620473" w:rsidRPr="00B554D8" w:rsidRDefault="00620473" w:rsidP="00620473">
      <w:pPr>
        <w:spacing w:after="0" w:line="240" w:lineRule="auto"/>
        <w:ind w:left="720"/>
        <w:jc w:val="both"/>
        <w:rPr>
          <w:bCs/>
          <w:iCs/>
          <w:szCs w:val="20"/>
        </w:rPr>
      </w:pPr>
    </w:p>
    <w:bookmarkEnd w:id="0"/>
    <w:p w14:paraId="49E4D684" w14:textId="26DF354B" w:rsidR="008B20E8" w:rsidRPr="009E75F1" w:rsidRDefault="008B20E8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9E75F1">
        <w:t xml:space="preserve">Käsundisaaja </w:t>
      </w:r>
      <w:bookmarkStart w:id="1" w:name="_Hlk68866895"/>
      <w:r w:rsidRPr="009E75F1">
        <w:t xml:space="preserve">alustab teenuse osutamist </w:t>
      </w:r>
      <w:r w:rsidR="00AC7B13">
        <w:t>02</w:t>
      </w:r>
      <w:bookmarkStart w:id="2" w:name="_GoBack"/>
      <w:bookmarkEnd w:id="2"/>
      <w:r w:rsidR="007630F2">
        <w:t>.0</w:t>
      </w:r>
      <w:r w:rsidR="00A7474C">
        <w:t>1.2026</w:t>
      </w:r>
      <w:r w:rsidR="00B554D8">
        <w:t xml:space="preserve"> </w:t>
      </w:r>
      <w:r w:rsidRPr="009E75F1">
        <w:t>ning</w:t>
      </w:r>
      <w:r w:rsidR="00B554D8">
        <w:t xml:space="preserve"> </w:t>
      </w:r>
      <w:r w:rsidRPr="009E75F1">
        <w:t xml:space="preserve">osutab lepingus kokku lepitud teenust kuni </w:t>
      </w:r>
      <w:bookmarkEnd w:id="1"/>
      <w:r w:rsidR="007630F2">
        <w:t>31.</w:t>
      </w:r>
      <w:r w:rsidR="00A7474C">
        <w:t>05.2026</w:t>
      </w:r>
      <w:r w:rsidR="00B554D8">
        <w:t>.</w:t>
      </w:r>
    </w:p>
    <w:p w14:paraId="6B065467" w14:textId="5BB1FDC2" w:rsidR="008B20E8" w:rsidRPr="009E75F1" w:rsidRDefault="008B20E8" w:rsidP="00EC281A">
      <w:pPr>
        <w:numPr>
          <w:ilvl w:val="1"/>
          <w:numId w:val="29"/>
        </w:numPr>
        <w:spacing w:after="120" w:line="240" w:lineRule="auto"/>
        <w:jc w:val="both"/>
      </w:pPr>
      <w:r w:rsidRPr="009E75F1">
        <w:t xml:space="preserve">Käsundiandja maksab teenuse tähtaegse ja </w:t>
      </w:r>
      <w:r w:rsidR="009B134D">
        <w:t>kvaliteetse osutamise eest tasu:</w:t>
      </w:r>
      <w:r w:rsidR="00B554D8" w:rsidRPr="00B554D8">
        <w:rPr>
          <w:i/>
        </w:rPr>
        <w:t xml:space="preserve"> Nõmme Pillikoori juhendamine, repertuaari valimine</w:t>
      </w:r>
      <w:r w:rsidR="009B134D">
        <w:rPr>
          <w:i/>
        </w:rPr>
        <w:t>, esinemine üritustel</w:t>
      </w:r>
      <w:r w:rsidR="009B134D">
        <w:t>, igakuin</w:t>
      </w:r>
      <w:r w:rsidR="004B6E71">
        <w:t>e tasu 290 (kakssada üheksa</w:t>
      </w:r>
      <w:r w:rsidR="00B554D8" w:rsidRPr="00736FBE">
        <w:t>kümmend)</w:t>
      </w:r>
      <w:r w:rsidR="00B554D8">
        <w:t xml:space="preserve"> eurot</w:t>
      </w:r>
      <w:r w:rsidRPr="009E75F1">
        <w:t>. Tasu hõlmab kõiki käsundisaaja poolt käsundi täitmiseks tehtud kulusid.</w:t>
      </w:r>
    </w:p>
    <w:p w14:paraId="0834C309" w14:textId="77777777" w:rsidR="008B20E8" w:rsidRPr="009E75F1" w:rsidRDefault="008B20E8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9E75F1">
        <w:t>Käsundisaaja kohustub käsundi täitmisel tegema järgmist:</w:t>
      </w:r>
    </w:p>
    <w:p w14:paraId="2B3E18E3" w14:textId="77777777" w:rsidR="00620473" w:rsidRPr="00F3344C" w:rsidRDefault="00620473" w:rsidP="00620473">
      <w:pPr>
        <w:pStyle w:val="ListParagraph"/>
        <w:numPr>
          <w:ilvl w:val="2"/>
          <w:numId w:val="29"/>
        </w:numPr>
        <w:spacing w:after="120" w:line="240" w:lineRule="auto"/>
        <w:contextualSpacing w:val="0"/>
        <w:jc w:val="both"/>
        <w:rPr>
          <w:szCs w:val="22"/>
        </w:rPr>
      </w:pPr>
      <w:r w:rsidRPr="00F3344C">
        <w:rPr>
          <w:szCs w:val="22"/>
        </w:rPr>
        <w:t>huviringi kontseptsiooni ja tegevusplaani koostamine ja kooskõlastamine</w:t>
      </w:r>
      <w:r>
        <w:rPr>
          <w:szCs w:val="22"/>
        </w:rPr>
        <w:t>;</w:t>
      </w:r>
      <w:r w:rsidRPr="00F3344C">
        <w:rPr>
          <w:rFonts w:cs="Arial"/>
          <w:szCs w:val="22"/>
        </w:rPr>
        <w:t xml:space="preserve"> </w:t>
      </w:r>
    </w:p>
    <w:p w14:paraId="084D7BA2" w14:textId="77777777" w:rsidR="00620473" w:rsidRPr="00F3344C" w:rsidRDefault="00620473" w:rsidP="00620473">
      <w:pPr>
        <w:pStyle w:val="ListParagraph"/>
        <w:numPr>
          <w:ilvl w:val="2"/>
          <w:numId w:val="29"/>
        </w:numPr>
        <w:spacing w:after="120" w:line="240" w:lineRule="auto"/>
        <w:contextualSpacing w:val="0"/>
        <w:jc w:val="both"/>
        <w:rPr>
          <w:szCs w:val="22"/>
        </w:rPr>
      </w:pPr>
      <w:r w:rsidRPr="00F3344C">
        <w:rPr>
          <w:rFonts w:cs="Arial"/>
          <w:szCs w:val="22"/>
        </w:rPr>
        <w:t>kontakttundide ettevalmistamine ja läbiviimine</w:t>
      </w:r>
      <w:r w:rsidRPr="00F3344C">
        <w:rPr>
          <w:szCs w:val="22"/>
        </w:rPr>
        <w:t>;</w:t>
      </w:r>
    </w:p>
    <w:p w14:paraId="1F8CAE0D" w14:textId="77777777" w:rsidR="00620473" w:rsidRPr="00F3344C" w:rsidRDefault="00620473" w:rsidP="00620473">
      <w:pPr>
        <w:pStyle w:val="ListParagraph"/>
        <w:numPr>
          <w:ilvl w:val="2"/>
          <w:numId w:val="29"/>
        </w:numPr>
        <w:spacing w:after="120" w:line="240" w:lineRule="auto"/>
        <w:contextualSpacing w:val="0"/>
        <w:jc w:val="both"/>
        <w:rPr>
          <w:szCs w:val="22"/>
        </w:rPr>
      </w:pPr>
      <w:r w:rsidRPr="00F3344C">
        <w:rPr>
          <w:szCs w:val="22"/>
        </w:rPr>
        <w:t>huviringis osalejate üle arvestuse pidamine;</w:t>
      </w:r>
    </w:p>
    <w:p w14:paraId="72FDE50A" w14:textId="3A41DD3B" w:rsidR="00620473" w:rsidRDefault="009D529F" w:rsidP="00620473">
      <w:pPr>
        <w:pStyle w:val="ListParagraph"/>
        <w:numPr>
          <w:ilvl w:val="2"/>
          <w:numId w:val="29"/>
        </w:numPr>
        <w:spacing w:after="120" w:line="240" w:lineRule="auto"/>
        <w:contextualSpacing w:val="0"/>
        <w:jc w:val="both"/>
        <w:rPr>
          <w:szCs w:val="22"/>
        </w:rPr>
      </w:pPr>
      <w:r>
        <w:rPr>
          <w:szCs w:val="22"/>
        </w:rPr>
        <w:t xml:space="preserve">vastavalt kokkuleppele </w:t>
      </w:r>
      <w:r w:rsidR="00620473" w:rsidRPr="00F3344C">
        <w:rPr>
          <w:szCs w:val="22"/>
        </w:rPr>
        <w:t>esinemine kultuu</w:t>
      </w:r>
      <w:r w:rsidR="00620473">
        <w:rPr>
          <w:szCs w:val="22"/>
        </w:rPr>
        <w:t>rikeskuse korraldatud üritustel;</w:t>
      </w:r>
    </w:p>
    <w:p w14:paraId="51FFFA46" w14:textId="6705244B" w:rsidR="008B20E8" w:rsidRPr="009E75F1" w:rsidRDefault="008B20E8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9E75F1">
        <w:t>Käsundisaaja esitab käsundiandjale iga teenuse osutamise kuule järgneva kalendrikuu</w:t>
      </w:r>
      <w:r w:rsidR="00B554D8">
        <w:t xml:space="preserve"> </w:t>
      </w:r>
      <w:r w:rsidR="005D1E02">
        <w:t>5</w:t>
      </w:r>
      <w:r w:rsidRPr="009E75F1">
        <w:t>. kuupäevaks kalendrikuu jooksul osutatud teenuse kohta e-arve ja aruande. Aruandes</w:t>
      </w:r>
      <w:r w:rsidR="00E8512D">
        <w:t xml:space="preserve"> tuuakse välja kontakttundide ja esinemiste toimumise aeg ning osalejate nimed.</w:t>
      </w:r>
    </w:p>
    <w:p w14:paraId="36090346" w14:textId="373B5D93" w:rsidR="008B20E8" w:rsidRPr="009E75F1" w:rsidRDefault="00863DB4" w:rsidP="00FF65A5">
      <w:pPr>
        <w:pStyle w:val="Heading2"/>
        <w:numPr>
          <w:ilvl w:val="0"/>
          <w:numId w:val="29"/>
        </w:numPr>
        <w:spacing w:before="0" w:after="120" w:line="240" w:lineRule="auto"/>
      </w:pPr>
      <w:r w:rsidRPr="009E75F1">
        <w:rPr>
          <w:i w:val="0"/>
        </w:rPr>
        <w:t>Täiendav v</w:t>
      </w:r>
      <w:r w:rsidR="008B20E8" w:rsidRPr="009E75F1">
        <w:rPr>
          <w:i w:val="0"/>
        </w:rPr>
        <w:t>astutus</w:t>
      </w:r>
    </w:p>
    <w:p w14:paraId="12CF6B80" w14:textId="653FDCB7" w:rsidR="008B20E8" w:rsidRPr="009E75F1" w:rsidRDefault="008B20E8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bookmarkStart w:id="3" w:name="_Hlk522868102"/>
      <w:r w:rsidRPr="009E75F1">
        <w:t>Kui käsundisaaja ei pea kinni lepingus kokku lepitud tähtpäevast, siis on käsundiandjal õigus nõuda käsundisaajalt leppetrahvi 0,05% lepingu tasust iga tähtpäeva ületava kalendripäeva eest. Leppetrahvi eesmärk on tagada lepingu täitmine.</w:t>
      </w:r>
      <w:bookmarkEnd w:id="3"/>
    </w:p>
    <w:p w14:paraId="79101417" w14:textId="0ED77189" w:rsidR="004E3F8E" w:rsidRPr="009E75F1" w:rsidRDefault="004E3F8E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9E75F1">
        <w:t xml:space="preserve">Kui käsundisaaja kaasab ilma </w:t>
      </w:r>
      <w:r w:rsidR="00400977" w:rsidRPr="009E75F1">
        <w:t>käsundiandja</w:t>
      </w:r>
      <w:r w:rsidRPr="009E75F1">
        <w:t xml:space="preserve"> eelneva nõusolekuta lepingu täitmisse kolmandaid isikuid, on </w:t>
      </w:r>
      <w:r w:rsidR="00400977" w:rsidRPr="009E75F1">
        <w:t>käsundiandjal</w:t>
      </w:r>
      <w:r w:rsidRPr="009E75F1">
        <w:t xml:space="preserve"> õigus nõuda </w:t>
      </w:r>
      <w:r w:rsidR="00400977" w:rsidRPr="009E75F1">
        <w:t>käsundisaajalt</w:t>
      </w:r>
      <w:r w:rsidRPr="009E75F1">
        <w:t xml:space="preserve"> leppetrahvi</w:t>
      </w:r>
      <w:r w:rsidR="00723C6A">
        <w:t xml:space="preserve"> </w:t>
      </w:r>
      <w:r w:rsidRPr="009E75F1">
        <w:t>iga rikkumise kohta eraldi.</w:t>
      </w:r>
    </w:p>
    <w:p w14:paraId="3A5BC386" w14:textId="1AEC0FB4" w:rsidR="008B20E8" w:rsidRPr="009E75F1" w:rsidRDefault="008B20E8" w:rsidP="00FF65A5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bookmarkStart w:id="4" w:name="_Hlk68872210"/>
      <w:r w:rsidRPr="009E75F1">
        <w:lastRenderedPageBreak/>
        <w:t>Käsundisaaja vastutab isikuandmete töötlemise nõuete täitmise ning lepingu täitmise käigus andmesubjektidele tekitatud kahju eest. Käsundi</w:t>
      </w:r>
      <w:r w:rsidR="690C1901" w:rsidRPr="009E75F1">
        <w:t>saaja</w:t>
      </w:r>
      <w:r w:rsidRPr="009E75F1">
        <w:t xml:space="preserve"> kohustub </w:t>
      </w:r>
      <w:proofErr w:type="spellStart"/>
      <w:r w:rsidRPr="009E75F1">
        <w:t>üldtingimuste</w:t>
      </w:r>
      <w:proofErr w:type="spellEnd"/>
      <w:r w:rsidRPr="009E75F1">
        <w:t xml:space="preserve"> punkti </w:t>
      </w:r>
      <w:r w:rsidR="00707E89">
        <w:t>9</w:t>
      </w:r>
      <w:r w:rsidR="00804666">
        <w:t>.5</w:t>
      </w:r>
      <w:r w:rsidRPr="009E75F1">
        <w:t xml:space="preserve"> alusel tagastama </w:t>
      </w:r>
      <w:r w:rsidR="00CF3855" w:rsidRPr="009E75F1">
        <w:t xml:space="preserve">dokumendid ja saadud andmed ning kustutama dokumentide ja </w:t>
      </w:r>
      <w:r w:rsidRPr="009E75F1">
        <w:t xml:space="preserve">andmete koopiad </w:t>
      </w:r>
      <w:r w:rsidR="00723C6A">
        <w:t>30</w:t>
      </w:r>
      <w:r w:rsidRPr="009E75F1">
        <w:t xml:space="preserve"> kalendripäeva jooksul alates lepingu lõppemisest, kui see on kooskõlas seadusega.</w:t>
      </w:r>
    </w:p>
    <w:bookmarkEnd w:id="4"/>
    <w:p w14:paraId="68324CB6" w14:textId="588D32D6" w:rsidR="006C785C" w:rsidRPr="009E75F1" w:rsidRDefault="006C785C" w:rsidP="00857DFD">
      <w:pPr>
        <w:pStyle w:val="ListParagraph"/>
        <w:keepNext/>
        <w:keepLines/>
        <w:numPr>
          <w:ilvl w:val="0"/>
          <w:numId w:val="29"/>
        </w:numPr>
        <w:spacing w:after="120" w:line="240" w:lineRule="auto"/>
        <w:contextualSpacing w:val="0"/>
        <w:jc w:val="both"/>
        <w:rPr>
          <w:b/>
          <w:bCs/>
          <w:sz w:val="24"/>
        </w:rPr>
      </w:pPr>
      <w:r w:rsidRPr="009E75F1">
        <w:rPr>
          <w:b/>
          <w:bCs/>
          <w:sz w:val="24"/>
        </w:rPr>
        <w:t>Muud tingimused</w:t>
      </w:r>
    </w:p>
    <w:p w14:paraId="7289BA56" w14:textId="6D5A63EC" w:rsidR="00D74F3D" w:rsidRDefault="00D74F3D" w:rsidP="00D74F3D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D74F3D">
        <w:t>Üldtingimused on lepingu lahutamatu osa ning need on kättesaadavad Tallinna veebilehel</w:t>
      </w:r>
      <w:r w:rsidR="00F7756A">
        <w:t xml:space="preserve"> </w:t>
      </w:r>
      <w:r w:rsidR="00A961DE">
        <w:rPr>
          <w:iCs/>
        </w:rPr>
        <w:t>aadressil</w:t>
      </w:r>
      <w:r w:rsidR="00F7756A">
        <w:rPr>
          <w:iCs/>
        </w:rPr>
        <w:t xml:space="preserve"> </w:t>
      </w:r>
      <w:hyperlink r:id="rId11" w:history="1">
        <w:r w:rsidR="00F7756A" w:rsidRPr="00F7756A">
          <w:rPr>
            <w:color w:val="009639" w:themeColor="hyperlink"/>
            <w:u w:val="single"/>
          </w:rPr>
          <w:t>https://www.tallinn.ee/et/lepingute-uldtingimused</w:t>
        </w:r>
      </w:hyperlink>
      <w:r w:rsidR="00F7756A" w:rsidRPr="00F7756A">
        <w:t xml:space="preserve">, https://www.tallinn.ee/et/media/310417. </w:t>
      </w:r>
      <w:r w:rsidRPr="00D74F3D">
        <w:t>Käsundisaaja kinnitab eritingimuste allkirjastamisel, et ta on tutvunud ja nõus lepingu üldtingimustega.</w:t>
      </w:r>
    </w:p>
    <w:p w14:paraId="3E4D6D9B" w14:textId="2C7BA0C2" w:rsidR="000836AC" w:rsidRPr="009E75F1" w:rsidRDefault="000836AC" w:rsidP="00D74F3D">
      <w:pPr>
        <w:pStyle w:val="ListParagraph"/>
        <w:numPr>
          <w:ilvl w:val="1"/>
          <w:numId w:val="29"/>
        </w:numPr>
        <w:spacing w:after="120" w:line="240" w:lineRule="auto"/>
        <w:contextualSpacing w:val="0"/>
        <w:jc w:val="both"/>
      </w:pPr>
      <w:r w:rsidRPr="009E75F1">
        <w:t xml:space="preserve">Käsundiandja loetakse üldtingimuste punkti </w:t>
      </w:r>
      <w:r w:rsidR="00804666" w:rsidRPr="00713952">
        <w:t>2.12</w:t>
      </w:r>
      <w:r w:rsidRPr="00713952">
        <w:t xml:space="preserve"> </w:t>
      </w:r>
      <w:r w:rsidRPr="009E75F1">
        <w:t xml:space="preserve">alusel esitatud ettepanekutest keeldunuks, kui ta ei kiida käsundisaaja ettepanekuid heaks </w:t>
      </w:r>
      <w:r w:rsidR="00686DE9">
        <w:t>14</w:t>
      </w:r>
      <w:r w:rsidRPr="009E75F1">
        <w:t xml:space="preserve"> kalendripäeva jooksul nende esitamisest.</w:t>
      </w:r>
    </w:p>
    <w:p w14:paraId="162E8BB9" w14:textId="77777777" w:rsidR="008B20E8" w:rsidRPr="009E75F1" w:rsidRDefault="008B20E8" w:rsidP="00FF65A5">
      <w:pPr>
        <w:pStyle w:val="Heading2"/>
        <w:numPr>
          <w:ilvl w:val="0"/>
          <w:numId w:val="29"/>
        </w:numPr>
        <w:spacing w:before="0" w:after="120" w:line="240" w:lineRule="auto"/>
        <w:rPr>
          <w:i w:val="0"/>
        </w:rPr>
      </w:pPr>
      <w:r w:rsidRPr="009E75F1">
        <w:rPr>
          <w:i w:val="0"/>
        </w:rPr>
        <w:t>Lepingu lisad</w:t>
      </w:r>
    </w:p>
    <w:p w14:paraId="12B2FC52" w14:textId="0CCD20F8" w:rsidR="008B20E8" w:rsidRPr="009E75F1" w:rsidRDefault="008B20E8" w:rsidP="00FF65A5">
      <w:pPr>
        <w:spacing w:after="120" w:line="240" w:lineRule="auto"/>
        <w:jc w:val="both"/>
      </w:pPr>
      <w:r w:rsidRPr="009E75F1">
        <w:t>Käsunduslepingu lisad on</w:t>
      </w:r>
      <w:r w:rsidR="005E736C" w:rsidRPr="009E75F1">
        <w:t xml:space="preserve"> </w:t>
      </w:r>
      <w:r w:rsidR="005E736C" w:rsidRPr="00BE0F68">
        <w:t>lepingu sõlmimisel</w:t>
      </w:r>
      <w:r w:rsidRPr="00BE0F68">
        <w:t>:</w:t>
      </w:r>
      <w:r w:rsidRPr="009E75F1">
        <w:t xml:space="preserve"> </w:t>
      </w:r>
    </w:p>
    <w:p w14:paraId="77868D88" w14:textId="515E50D6" w:rsidR="008B20E8" w:rsidRDefault="00B554D8" w:rsidP="00BB3FA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roxima nova extrabold" w:eastAsia="Times New Roman" w:hAnsi="proxima nova extrabold" w:cs="Times New Roman"/>
          <w:color w:val="273144"/>
          <w:sz w:val="28"/>
          <w:szCs w:val="28"/>
          <w:lang w:eastAsia="et-EE"/>
        </w:rPr>
      </w:pPr>
      <w:r>
        <w:t>lisa 1 „Aruande vorm</w:t>
      </w:r>
      <w:r w:rsidR="00F60FBC">
        <w:t xml:space="preserve">“ </w:t>
      </w:r>
      <w:hyperlink r:id="rId12" w:history="1">
        <w:r w:rsidR="007630F2" w:rsidRPr="00E4656B">
          <w:rPr>
            <w:rStyle w:val="Hyperlink"/>
          </w:rPr>
          <w:t>https://docs.google.com/spreadsheets/d/1glv3SHPfc3MyJF5cukIY41zjQd4AZr1f/edit?usp=sharing&amp;ouid=106996361840747851020&amp;rtpof=true&amp;sd=true</w:t>
        </w:r>
      </w:hyperlink>
      <w:r w:rsidR="007630F2">
        <w:t xml:space="preserve"> </w:t>
      </w:r>
    </w:p>
    <w:p w14:paraId="000865CD" w14:textId="3DE67B01" w:rsidR="004266B8" w:rsidRDefault="008B20E8" w:rsidP="00FF65A5">
      <w:pPr>
        <w:pStyle w:val="Heading2"/>
        <w:numPr>
          <w:ilvl w:val="0"/>
          <w:numId w:val="29"/>
        </w:numPr>
        <w:spacing w:before="0" w:after="120" w:line="240" w:lineRule="auto"/>
        <w:rPr>
          <w:i w:val="0"/>
        </w:rPr>
      </w:pPr>
      <w:r w:rsidRPr="009E75F1">
        <w:rPr>
          <w:i w:val="0"/>
        </w:rPr>
        <w:t>Kontaktisikud</w:t>
      </w:r>
      <w:r w:rsidR="00250B38" w:rsidRPr="009E75F1">
        <w:rPr>
          <w:i w:val="0"/>
        </w:rPr>
        <w:t xml:space="preserve"> ja kontaktandmed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6446"/>
      </w:tblGrid>
      <w:tr w:rsidR="00DD6003" w14:paraId="60E871B7" w14:textId="77777777" w:rsidTr="00E65643">
        <w:tc>
          <w:tcPr>
            <w:tcW w:w="851" w:type="dxa"/>
          </w:tcPr>
          <w:p w14:paraId="635CBD87" w14:textId="77777777" w:rsidR="00DD6003" w:rsidRDefault="00DD6003" w:rsidP="00DD6003">
            <w:pPr>
              <w:pStyle w:val="ListParagraph"/>
              <w:numPr>
                <w:ilvl w:val="1"/>
                <w:numId w:val="29"/>
              </w:numPr>
              <w:tabs>
                <w:tab w:val="left" w:pos="360"/>
                <w:tab w:val="left" w:pos="458"/>
              </w:tabs>
              <w:spacing w:after="0" w:line="240" w:lineRule="auto"/>
              <w:ind w:left="788" w:hanging="431"/>
              <w:contextualSpacing w:val="0"/>
              <w:jc w:val="both"/>
            </w:pPr>
          </w:p>
        </w:tc>
        <w:tc>
          <w:tcPr>
            <w:tcW w:w="8435" w:type="dxa"/>
            <w:gridSpan w:val="2"/>
          </w:tcPr>
          <w:p w14:paraId="77DFD482" w14:textId="77777777" w:rsidR="00DD6003" w:rsidRDefault="00DD6003" w:rsidP="00E65643">
            <w:pPr>
              <w:spacing w:after="120" w:line="240" w:lineRule="auto"/>
              <w:ind w:left="33"/>
              <w:jc w:val="both"/>
            </w:pPr>
            <w:r w:rsidRPr="00D4731B">
              <w:rPr>
                <w:b/>
                <w:bCs/>
              </w:rPr>
              <w:t>Käsundiandja</w:t>
            </w:r>
          </w:p>
        </w:tc>
      </w:tr>
      <w:tr w:rsidR="00DD6003" w14:paraId="3C6D5235" w14:textId="77777777" w:rsidTr="00E65643">
        <w:tc>
          <w:tcPr>
            <w:tcW w:w="851" w:type="dxa"/>
          </w:tcPr>
          <w:p w14:paraId="505F684C" w14:textId="77777777" w:rsidR="00DD6003" w:rsidRDefault="00DD6003" w:rsidP="00E65643">
            <w:pPr>
              <w:tabs>
                <w:tab w:val="left" w:pos="360"/>
                <w:tab w:val="left" w:pos="458"/>
              </w:tabs>
              <w:spacing w:after="0" w:line="240" w:lineRule="auto"/>
              <w:ind w:left="360"/>
              <w:jc w:val="both"/>
            </w:pPr>
          </w:p>
        </w:tc>
        <w:tc>
          <w:tcPr>
            <w:tcW w:w="1989" w:type="dxa"/>
          </w:tcPr>
          <w:p w14:paraId="77311E3F" w14:textId="77777777" w:rsidR="00DD6003" w:rsidRDefault="00DD6003" w:rsidP="00E65643">
            <w:pPr>
              <w:spacing w:after="0" w:line="240" w:lineRule="auto"/>
              <w:jc w:val="both"/>
            </w:pPr>
            <w:r>
              <w:t>Kontaktisik</w:t>
            </w:r>
          </w:p>
        </w:tc>
        <w:tc>
          <w:tcPr>
            <w:tcW w:w="6446" w:type="dxa"/>
          </w:tcPr>
          <w:p w14:paraId="326253A5" w14:textId="5E2621CC" w:rsidR="00DD6003" w:rsidRDefault="00B31D7A" w:rsidP="00E65643">
            <w:pPr>
              <w:spacing w:after="0" w:line="240" w:lineRule="auto"/>
              <w:ind w:left="33"/>
              <w:jc w:val="both"/>
            </w:pPr>
            <w:r>
              <w:t>Ingrid Novikova</w:t>
            </w:r>
          </w:p>
          <w:p w14:paraId="012FA50E" w14:textId="4AEAD242" w:rsidR="00DD6003" w:rsidRDefault="00DD6003" w:rsidP="00E65643">
            <w:pPr>
              <w:spacing w:after="0" w:line="240" w:lineRule="auto"/>
              <w:ind w:left="33"/>
              <w:jc w:val="both"/>
            </w:pPr>
            <w:r>
              <w:t xml:space="preserve">tel </w:t>
            </w:r>
            <w:r w:rsidR="000002A7">
              <w:t>6770 222</w:t>
            </w:r>
          </w:p>
          <w:p w14:paraId="1BDBC1D6" w14:textId="3833CD8F" w:rsidR="00DD6003" w:rsidRDefault="00DD6003" w:rsidP="00E65643">
            <w:pPr>
              <w:spacing w:after="0" w:line="240" w:lineRule="auto"/>
              <w:ind w:left="33"/>
              <w:jc w:val="both"/>
            </w:pPr>
            <w:r>
              <w:t xml:space="preserve">e-post </w:t>
            </w:r>
            <w:r w:rsidR="00B31D7A">
              <w:t>ingrid.novikova</w:t>
            </w:r>
            <w:r w:rsidR="000002A7">
              <w:t>@nommekultuur.ee</w:t>
            </w:r>
          </w:p>
          <w:p w14:paraId="58A7E79D" w14:textId="77777777" w:rsidR="00DD6003" w:rsidRDefault="00DD6003" w:rsidP="00E65643">
            <w:pPr>
              <w:spacing w:after="120" w:line="240" w:lineRule="auto"/>
              <w:ind w:left="33"/>
              <w:jc w:val="both"/>
            </w:pPr>
            <w:r>
              <w:t xml:space="preserve">Kontaktisiku äraoleku korral täidab tema ülesandeid teda </w:t>
            </w:r>
            <w:r w:rsidRPr="008F122C">
              <w:t>asendav teenistuja.</w:t>
            </w:r>
            <w:r>
              <w:t xml:space="preserve"> </w:t>
            </w:r>
          </w:p>
        </w:tc>
      </w:tr>
      <w:tr w:rsidR="00DD6003" w14:paraId="49874F27" w14:textId="77777777" w:rsidTr="00E65643">
        <w:tc>
          <w:tcPr>
            <w:tcW w:w="851" w:type="dxa"/>
          </w:tcPr>
          <w:p w14:paraId="48F78715" w14:textId="77777777" w:rsidR="00DD6003" w:rsidRDefault="00DD6003" w:rsidP="00E65643">
            <w:pPr>
              <w:tabs>
                <w:tab w:val="left" w:pos="360"/>
              </w:tabs>
              <w:spacing w:after="120" w:line="240" w:lineRule="auto"/>
              <w:ind w:left="360"/>
              <w:jc w:val="both"/>
            </w:pPr>
          </w:p>
        </w:tc>
        <w:tc>
          <w:tcPr>
            <w:tcW w:w="1989" w:type="dxa"/>
          </w:tcPr>
          <w:p w14:paraId="5B060393" w14:textId="77777777" w:rsidR="00DD6003" w:rsidRDefault="00DD6003" w:rsidP="00E65643">
            <w:pPr>
              <w:spacing w:after="120" w:line="240" w:lineRule="auto"/>
              <w:jc w:val="both"/>
            </w:pPr>
            <w:r>
              <w:t>Aadress</w:t>
            </w:r>
          </w:p>
        </w:tc>
        <w:tc>
          <w:tcPr>
            <w:tcW w:w="6446" w:type="dxa"/>
          </w:tcPr>
          <w:p w14:paraId="10C3FB2B" w14:textId="7D067AD4" w:rsidR="00DD6003" w:rsidRPr="008F122C" w:rsidRDefault="000002A7" w:rsidP="00E65643">
            <w:pPr>
              <w:spacing w:after="120" w:line="240" w:lineRule="auto"/>
              <w:ind w:left="33"/>
              <w:jc w:val="both"/>
            </w:pPr>
            <w:r>
              <w:t>Turu plats 2, Tallinn 11614</w:t>
            </w:r>
          </w:p>
        </w:tc>
      </w:tr>
      <w:tr w:rsidR="00DD6003" w14:paraId="4CCE7FC1" w14:textId="77777777" w:rsidTr="00E65643">
        <w:tc>
          <w:tcPr>
            <w:tcW w:w="851" w:type="dxa"/>
          </w:tcPr>
          <w:p w14:paraId="66F45D4A" w14:textId="77777777" w:rsidR="00DD6003" w:rsidRDefault="00DD6003" w:rsidP="00DD6003">
            <w:pPr>
              <w:pStyle w:val="ListParagraph"/>
              <w:numPr>
                <w:ilvl w:val="1"/>
                <w:numId w:val="29"/>
              </w:numPr>
              <w:tabs>
                <w:tab w:val="left" w:pos="360"/>
              </w:tabs>
              <w:spacing w:after="0" w:line="240" w:lineRule="auto"/>
              <w:contextualSpacing w:val="0"/>
              <w:jc w:val="both"/>
            </w:pPr>
          </w:p>
        </w:tc>
        <w:tc>
          <w:tcPr>
            <w:tcW w:w="1989" w:type="dxa"/>
          </w:tcPr>
          <w:p w14:paraId="47ABBCB8" w14:textId="77777777" w:rsidR="00DD6003" w:rsidRPr="003C6F92" w:rsidRDefault="00DD6003" w:rsidP="00E65643">
            <w:pPr>
              <w:spacing w:after="120" w:line="240" w:lineRule="auto"/>
              <w:jc w:val="both"/>
              <w:rPr>
                <w:b/>
                <w:bCs/>
              </w:rPr>
            </w:pPr>
            <w:r w:rsidRPr="003C6F92">
              <w:rPr>
                <w:b/>
                <w:bCs/>
              </w:rPr>
              <w:t>Käsundisaaja</w:t>
            </w:r>
          </w:p>
        </w:tc>
        <w:tc>
          <w:tcPr>
            <w:tcW w:w="6446" w:type="dxa"/>
          </w:tcPr>
          <w:p w14:paraId="2273BAB5" w14:textId="77777777" w:rsidR="00DD6003" w:rsidRDefault="00DD6003" w:rsidP="00E65643">
            <w:pPr>
              <w:spacing w:after="0" w:line="240" w:lineRule="auto"/>
              <w:ind w:left="33"/>
              <w:jc w:val="both"/>
            </w:pPr>
          </w:p>
        </w:tc>
      </w:tr>
      <w:tr w:rsidR="00DD6003" w14:paraId="71498581" w14:textId="77777777" w:rsidTr="00E65643">
        <w:tc>
          <w:tcPr>
            <w:tcW w:w="851" w:type="dxa"/>
          </w:tcPr>
          <w:p w14:paraId="2907EC53" w14:textId="77777777" w:rsidR="00DD6003" w:rsidRDefault="00DD6003" w:rsidP="00E65643">
            <w:pPr>
              <w:tabs>
                <w:tab w:val="left" w:pos="360"/>
              </w:tabs>
              <w:spacing w:after="0" w:line="240" w:lineRule="auto"/>
              <w:ind w:left="360"/>
              <w:jc w:val="both"/>
            </w:pPr>
          </w:p>
        </w:tc>
        <w:tc>
          <w:tcPr>
            <w:tcW w:w="1989" w:type="dxa"/>
          </w:tcPr>
          <w:p w14:paraId="3002047E" w14:textId="64DC2978" w:rsidR="00DD6003" w:rsidRPr="008F122C" w:rsidRDefault="00DD6003" w:rsidP="00E65643">
            <w:pPr>
              <w:spacing w:after="0" w:line="240" w:lineRule="auto"/>
              <w:jc w:val="both"/>
            </w:pPr>
            <w:r>
              <w:t>Kontaktisik</w:t>
            </w:r>
            <w:r w:rsidRPr="008F122C">
              <w:t xml:space="preserve"> </w:t>
            </w:r>
          </w:p>
        </w:tc>
        <w:tc>
          <w:tcPr>
            <w:tcW w:w="6446" w:type="dxa"/>
          </w:tcPr>
          <w:p w14:paraId="45407065" w14:textId="2F777267" w:rsidR="00DD6003" w:rsidRDefault="000002A7" w:rsidP="00DD6003">
            <w:pPr>
              <w:spacing w:after="0" w:line="240" w:lineRule="auto"/>
              <w:ind w:left="33"/>
              <w:jc w:val="both"/>
            </w:pPr>
            <w:r>
              <w:t>Küllike Pajula</w:t>
            </w:r>
          </w:p>
          <w:p w14:paraId="5424A2A4" w14:textId="55680C88" w:rsidR="00DD6003" w:rsidRDefault="00DD6003" w:rsidP="00DD6003">
            <w:pPr>
              <w:spacing w:after="0" w:line="240" w:lineRule="auto"/>
              <w:ind w:left="33"/>
              <w:jc w:val="both"/>
            </w:pPr>
            <w:r>
              <w:t xml:space="preserve">tel </w:t>
            </w:r>
            <w:r w:rsidR="000002A7" w:rsidRPr="0019784A">
              <w:rPr>
                <w:color w:val="212121"/>
                <w:shd w:val="clear" w:color="auto" w:fill="FFFFFF"/>
              </w:rPr>
              <w:t>5691 7379</w:t>
            </w:r>
          </w:p>
          <w:p w14:paraId="56D9817D" w14:textId="590CF422" w:rsidR="00DD6003" w:rsidRPr="008F122C" w:rsidRDefault="00DD6003" w:rsidP="00F860D5">
            <w:pPr>
              <w:spacing w:after="120" w:line="240" w:lineRule="auto"/>
              <w:ind w:left="33"/>
              <w:jc w:val="both"/>
            </w:pPr>
            <w:r>
              <w:t xml:space="preserve">e-post </w:t>
            </w:r>
            <w:r w:rsidR="00F860D5">
              <w:rPr>
                <w:bCs/>
              </w:rPr>
              <w:t>kyllike.pajula@gmail.com</w:t>
            </w:r>
          </w:p>
        </w:tc>
      </w:tr>
      <w:tr w:rsidR="00DD6003" w14:paraId="2800F4AC" w14:textId="77777777" w:rsidTr="00E65643">
        <w:tc>
          <w:tcPr>
            <w:tcW w:w="851" w:type="dxa"/>
          </w:tcPr>
          <w:p w14:paraId="2C9391B0" w14:textId="77777777" w:rsidR="00DD6003" w:rsidRDefault="00DD6003" w:rsidP="00E65643">
            <w:pPr>
              <w:tabs>
                <w:tab w:val="left" w:pos="360"/>
              </w:tabs>
              <w:spacing w:after="0" w:line="240" w:lineRule="auto"/>
              <w:ind w:left="360"/>
              <w:jc w:val="both"/>
            </w:pPr>
          </w:p>
        </w:tc>
        <w:tc>
          <w:tcPr>
            <w:tcW w:w="1989" w:type="dxa"/>
          </w:tcPr>
          <w:p w14:paraId="3448CF1A" w14:textId="77777777" w:rsidR="00DD6003" w:rsidRPr="008F122C" w:rsidRDefault="00DD6003" w:rsidP="00E65643">
            <w:pPr>
              <w:spacing w:after="0" w:line="240" w:lineRule="auto"/>
              <w:jc w:val="both"/>
            </w:pPr>
            <w:r>
              <w:t>Aadress</w:t>
            </w:r>
          </w:p>
        </w:tc>
        <w:tc>
          <w:tcPr>
            <w:tcW w:w="6446" w:type="dxa"/>
          </w:tcPr>
          <w:p w14:paraId="683DDAD4" w14:textId="0FE77429" w:rsidR="00DD6003" w:rsidRDefault="000002A7" w:rsidP="00E65643">
            <w:pPr>
              <w:spacing w:after="120" w:line="240" w:lineRule="auto"/>
              <w:ind w:left="33"/>
              <w:jc w:val="both"/>
              <w:rPr>
                <w:rFonts w:cs="Arial"/>
                <w:szCs w:val="22"/>
              </w:rPr>
            </w:pPr>
            <w:r w:rsidRPr="00193EE9">
              <w:rPr>
                <w:lang w:val="et"/>
              </w:rPr>
              <w:t>Näpi tee 6-2</w:t>
            </w:r>
            <w:r>
              <w:rPr>
                <w:lang w:val="et"/>
              </w:rPr>
              <w:t>,</w:t>
            </w:r>
            <w:r w:rsidRPr="00193EE9">
              <w:rPr>
                <w:lang w:val="et"/>
              </w:rPr>
              <w:t xml:space="preserve"> Näpi alevik, Rakvere vald</w:t>
            </w:r>
            <w:r>
              <w:rPr>
                <w:lang w:val="et"/>
              </w:rPr>
              <w:t>,</w:t>
            </w:r>
            <w:r w:rsidRPr="00193EE9">
              <w:rPr>
                <w:lang w:val="et"/>
              </w:rPr>
              <w:t xml:space="preserve"> Lääne-Virumaa 44305</w:t>
            </w:r>
          </w:p>
        </w:tc>
      </w:tr>
    </w:tbl>
    <w:p w14:paraId="364EDF3D" w14:textId="425BE53A" w:rsidR="005A72C6" w:rsidRPr="009E75F1" w:rsidRDefault="005A72C6" w:rsidP="00FF65A5">
      <w:pPr>
        <w:spacing w:after="120" w:line="240" w:lineRule="auto"/>
      </w:pPr>
    </w:p>
    <w:p w14:paraId="099D564C" w14:textId="31050160" w:rsidR="008268D1" w:rsidRDefault="008268D1" w:rsidP="00FF65A5">
      <w:pPr>
        <w:pStyle w:val="Heading2"/>
        <w:numPr>
          <w:ilvl w:val="0"/>
          <w:numId w:val="29"/>
        </w:numPr>
        <w:spacing w:before="0" w:after="120" w:line="240" w:lineRule="auto"/>
        <w:rPr>
          <w:i w:val="0"/>
        </w:rPr>
      </w:pPr>
      <w:bookmarkStart w:id="5" w:name="_Hlk68862993"/>
      <w:r w:rsidRPr="009E75F1">
        <w:rPr>
          <w:i w:val="0"/>
        </w:rPr>
        <w:t>Poolte allkirjad</w:t>
      </w:r>
    </w:p>
    <w:p w14:paraId="281288EF" w14:textId="77777777" w:rsidR="00AC714A" w:rsidRPr="00AC714A" w:rsidRDefault="00AC714A" w:rsidP="00AC714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55"/>
      </w:tblGrid>
      <w:tr w:rsidR="008268D1" w:rsidRPr="009E75F1" w14:paraId="04E5D7D0" w14:textId="77777777" w:rsidTr="001F7654">
        <w:tc>
          <w:tcPr>
            <w:tcW w:w="4536" w:type="dxa"/>
          </w:tcPr>
          <w:p w14:paraId="74046639" w14:textId="77777777" w:rsidR="008268D1" w:rsidRPr="009E75F1" w:rsidRDefault="008268D1" w:rsidP="00FF65A5">
            <w:pPr>
              <w:pStyle w:val="ListParagraph"/>
              <w:spacing w:after="120" w:line="240" w:lineRule="auto"/>
              <w:contextualSpacing w:val="0"/>
            </w:pPr>
            <w:r w:rsidRPr="009E75F1">
              <w:t>(allkirjastatud digitaalselt)</w:t>
            </w:r>
          </w:p>
          <w:p w14:paraId="67D28914" w14:textId="735F902F" w:rsidR="008268D1" w:rsidRPr="009E75F1" w:rsidRDefault="001F0557" w:rsidP="00FF65A5">
            <w:pPr>
              <w:pStyle w:val="Body"/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Ingrid Novikova</w:t>
            </w:r>
          </w:p>
          <w:p w14:paraId="12E1B7BC" w14:textId="6C885C0D" w:rsidR="008268D1" w:rsidRPr="009E75F1" w:rsidRDefault="008268D1" w:rsidP="00FF65A5">
            <w:pPr>
              <w:pStyle w:val="ListParagraph"/>
              <w:spacing w:after="120" w:line="240" w:lineRule="auto"/>
              <w:contextualSpacing w:val="0"/>
            </w:pPr>
            <w:r w:rsidRPr="009E75F1">
              <w:t>Käsundiandja esindaja</w:t>
            </w:r>
          </w:p>
        </w:tc>
        <w:tc>
          <w:tcPr>
            <w:tcW w:w="4755" w:type="dxa"/>
          </w:tcPr>
          <w:p w14:paraId="7852573F" w14:textId="77777777" w:rsidR="008268D1" w:rsidRPr="009E75F1" w:rsidRDefault="008268D1" w:rsidP="00FF65A5">
            <w:pPr>
              <w:pStyle w:val="ListParagraph"/>
              <w:spacing w:after="120" w:line="240" w:lineRule="auto"/>
              <w:contextualSpacing w:val="0"/>
            </w:pPr>
            <w:r w:rsidRPr="009E75F1">
              <w:t>(allkirjastatud digitaalselt)</w:t>
            </w:r>
          </w:p>
          <w:p w14:paraId="09EA15AF" w14:textId="73A736C5" w:rsidR="008268D1" w:rsidRPr="009E75F1" w:rsidRDefault="000373BC" w:rsidP="00FF65A5">
            <w:pPr>
              <w:pStyle w:val="Body"/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Küllike Pajula</w:t>
            </w:r>
          </w:p>
          <w:p w14:paraId="744E8F8C" w14:textId="6276F56C" w:rsidR="008268D1" w:rsidRPr="009E75F1" w:rsidRDefault="008268D1" w:rsidP="00FF65A5">
            <w:pPr>
              <w:pStyle w:val="ListParagraph"/>
              <w:spacing w:after="120" w:line="240" w:lineRule="auto"/>
              <w:contextualSpacing w:val="0"/>
            </w:pPr>
            <w:r w:rsidRPr="009E75F1">
              <w:t>Käsundisaaja esindaja</w:t>
            </w:r>
          </w:p>
        </w:tc>
      </w:tr>
      <w:bookmarkEnd w:id="5"/>
    </w:tbl>
    <w:p w14:paraId="0AD6FC35" w14:textId="20A7E3A6" w:rsidR="008268D1" w:rsidRPr="009E75F1" w:rsidRDefault="008268D1" w:rsidP="00FF65A5">
      <w:pPr>
        <w:spacing w:after="120" w:line="240" w:lineRule="auto"/>
      </w:pPr>
    </w:p>
    <w:p w14:paraId="4655B68D" w14:textId="77777777" w:rsidR="005A72C6" w:rsidRPr="009E75F1" w:rsidRDefault="005A72C6" w:rsidP="00FF65A5">
      <w:pPr>
        <w:spacing w:after="120" w:line="240" w:lineRule="auto"/>
      </w:pPr>
    </w:p>
    <w:p w14:paraId="0FE4BC13" w14:textId="77777777" w:rsidR="006E74E7" w:rsidRPr="006E74E7" w:rsidRDefault="006E74E7" w:rsidP="00BE0F68">
      <w:pPr>
        <w:pStyle w:val="Heading1"/>
        <w:spacing w:before="0" w:after="120" w:line="240" w:lineRule="auto"/>
      </w:pPr>
    </w:p>
    <w:sectPr w:rsidR="006E74E7" w:rsidRPr="006E74E7" w:rsidSect="001925C0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558" w:right="851" w:bottom="531" w:left="175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A67F9" w14:textId="77777777" w:rsidR="00FA729B" w:rsidRDefault="00FA729B" w:rsidP="00AC4486">
      <w:r>
        <w:separator/>
      </w:r>
    </w:p>
  </w:endnote>
  <w:endnote w:type="continuationSeparator" w:id="0">
    <w:p w14:paraId="0F820CF5" w14:textId="77777777" w:rsidR="00FA729B" w:rsidRDefault="00FA729B" w:rsidP="00AC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ab Grotesque Light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roxima nova extr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A5096" w14:textId="04498915" w:rsidR="00900E92" w:rsidRPr="00900E92" w:rsidRDefault="00900E92" w:rsidP="00646851">
    <w:pPr>
      <w:pStyle w:val="Header"/>
      <w:rPr>
        <w:rStyle w:val="PageNumber"/>
        <w:color w:val="7F7F7F" w:themeColor="text1" w:themeTint="80"/>
      </w:rPr>
    </w:pPr>
    <w:r w:rsidRPr="00900E92">
      <w:rPr>
        <w:rStyle w:val="PageNumber"/>
        <w:color w:val="7F7F7F" w:themeColor="text1" w:themeTint="80"/>
      </w:rPr>
      <w:fldChar w:fldCharType="begin"/>
    </w:r>
    <w:r w:rsidRPr="00900E92">
      <w:rPr>
        <w:rStyle w:val="PageNumber"/>
        <w:color w:val="7F7F7F" w:themeColor="text1" w:themeTint="80"/>
      </w:rPr>
      <w:instrText xml:space="preserve">PAGE  </w:instrText>
    </w:r>
    <w:r w:rsidRPr="00900E92">
      <w:rPr>
        <w:rStyle w:val="PageNumber"/>
        <w:color w:val="7F7F7F" w:themeColor="text1" w:themeTint="80"/>
      </w:rPr>
      <w:fldChar w:fldCharType="separate"/>
    </w:r>
    <w:r w:rsidR="00A7474C">
      <w:rPr>
        <w:rStyle w:val="PageNumber"/>
        <w:noProof/>
        <w:color w:val="7F7F7F" w:themeColor="text1" w:themeTint="80"/>
      </w:rPr>
      <w:t>2</w:t>
    </w:r>
    <w:r w:rsidRPr="00900E92">
      <w:rPr>
        <w:rStyle w:val="PageNumber"/>
        <w:color w:val="7F7F7F" w:themeColor="text1" w:themeTint="80"/>
      </w:rPr>
      <w:fldChar w:fldCharType="end"/>
    </w:r>
  </w:p>
  <w:p w14:paraId="2AA259D8" w14:textId="77777777" w:rsidR="00900E92" w:rsidRDefault="00900E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EF79F" w14:textId="77777777" w:rsidR="00C10BB0" w:rsidRDefault="00C10BB0">
    <w:pPr>
      <w:pStyle w:val="Footer"/>
    </w:pPr>
  </w:p>
  <w:p w14:paraId="63DE73D7" w14:textId="77777777" w:rsidR="00AC4486" w:rsidRDefault="00AC4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84DE2" w14:textId="77777777" w:rsidR="00FA729B" w:rsidRDefault="00FA729B" w:rsidP="00AC4486">
      <w:r>
        <w:separator/>
      </w:r>
    </w:p>
  </w:footnote>
  <w:footnote w:type="continuationSeparator" w:id="0">
    <w:p w14:paraId="2A6866DF" w14:textId="77777777" w:rsidR="00FA729B" w:rsidRDefault="00FA729B" w:rsidP="00AC4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1777D" w14:textId="77777777" w:rsidR="00900E92" w:rsidRDefault="00900E92" w:rsidP="00646851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A1A5D7" w14:textId="77777777" w:rsidR="00900E92" w:rsidRDefault="00900E92" w:rsidP="006468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23101" w14:textId="77777777" w:rsidR="00D72B4F" w:rsidRDefault="00D72B4F" w:rsidP="00646851">
    <w:pPr>
      <w:pStyle w:val="Header"/>
    </w:pPr>
  </w:p>
  <w:p w14:paraId="5B0EFA15" w14:textId="4D2D307B" w:rsidR="00900E92" w:rsidRPr="00646851" w:rsidRDefault="00900E92" w:rsidP="006468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12BEB" w14:textId="6FF680B7" w:rsidR="00AC4486" w:rsidRDefault="00AC4486" w:rsidP="00646851">
    <w:pPr>
      <w:pStyle w:val="Header"/>
    </w:pPr>
  </w:p>
  <w:p w14:paraId="6A0EBCDF" w14:textId="77777777" w:rsidR="00AC4486" w:rsidRDefault="00AC4486" w:rsidP="00646851">
    <w:pPr>
      <w:pStyle w:val="Header"/>
    </w:pPr>
  </w:p>
  <w:p w14:paraId="5270A36F" w14:textId="3B4DFECE" w:rsidR="00AC4486" w:rsidRDefault="00BE0F68" w:rsidP="00BE0F68">
    <w:pPr>
      <w:pStyle w:val="Header"/>
      <w:tabs>
        <w:tab w:val="clear" w:pos="4680"/>
        <w:tab w:val="clear" w:pos="9360"/>
        <w:tab w:val="left" w:pos="1370"/>
      </w:tabs>
    </w:pPr>
    <w:r>
      <w:tab/>
    </w:r>
  </w:p>
  <w:p w14:paraId="463AACCB" w14:textId="77777777" w:rsidR="00AC4486" w:rsidRDefault="00AC4486" w:rsidP="00646851">
    <w:pPr>
      <w:pStyle w:val="Header"/>
    </w:pPr>
  </w:p>
  <w:p w14:paraId="5403CEEC" w14:textId="77777777" w:rsidR="00AC4486" w:rsidRDefault="00AC4486" w:rsidP="00646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79CF0B"/>
    <w:multiLevelType w:val="hybridMultilevel"/>
    <w:tmpl w:val="7728AA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2D4E73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FFFFFF7C"/>
    <w:multiLevelType w:val="singleLevel"/>
    <w:tmpl w:val="2E04C9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EFE6F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F1CCE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99B432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16C002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177C5C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8CC49C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26944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1CFE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A29CD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A6320FC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C87C3A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7903570"/>
    <w:multiLevelType w:val="hybridMultilevel"/>
    <w:tmpl w:val="9A4E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6E4C75"/>
    <w:multiLevelType w:val="multilevel"/>
    <w:tmpl w:val="CC267764"/>
    <w:lvl w:ilvl="0">
      <w:start w:val="9"/>
      <w:numFmt w:val="decimal"/>
      <w:lvlText w:val="%1"/>
      <w:lvlJc w:val="left"/>
      <w:pPr>
        <w:ind w:left="644" w:hanging="360"/>
      </w:pPr>
      <w:rPr>
        <w:rFonts w:ascii="Calibri" w:hAnsi="Calibri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</w:lvl>
  </w:abstractNum>
  <w:abstractNum w:abstractNumId="16" w15:restartNumberingAfterBreak="0">
    <w:nsid w:val="273F5FA0"/>
    <w:multiLevelType w:val="multilevel"/>
    <w:tmpl w:val="7DD00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B80241"/>
    <w:multiLevelType w:val="multilevel"/>
    <w:tmpl w:val="98741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F337AB"/>
    <w:multiLevelType w:val="hybridMultilevel"/>
    <w:tmpl w:val="31E6A5E2"/>
    <w:lvl w:ilvl="0" w:tplc="843432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C532E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627C1D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0B118E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9754832"/>
    <w:multiLevelType w:val="hybridMultilevel"/>
    <w:tmpl w:val="DA069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95C9F"/>
    <w:multiLevelType w:val="hybridMultilevel"/>
    <w:tmpl w:val="E2323C90"/>
    <w:lvl w:ilvl="0" w:tplc="F0EE5B5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A4BA5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591A7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FB4D9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285DDC"/>
    <w:multiLevelType w:val="multilevel"/>
    <w:tmpl w:val="349A5C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2E94DA3"/>
    <w:multiLevelType w:val="hybridMultilevel"/>
    <w:tmpl w:val="828A7304"/>
    <w:lvl w:ilvl="0" w:tplc="EB84B924">
      <w:start w:val="1"/>
      <w:numFmt w:val="bullet"/>
      <w:pStyle w:val="Bullets"/>
      <w:lvlText w:val="•"/>
      <w:lvlJc w:val="left"/>
      <w:pPr>
        <w:ind w:left="720" w:hanging="360"/>
      </w:pPr>
      <w:rPr>
        <w:rFonts w:ascii="Lab Grotesque Light" w:hAnsi="Lab Grotesque Light" w:hint="default"/>
        <w:b/>
        <w:i w:val="0"/>
        <w:color w:val="00963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56AF1"/>
    <w:multiLevelType w:val="multilevel"/>
    <w:tmpl w:val="18640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40C51B7"/>
    <w:multiLevelType w:val="multilevel"/>
    <w:tmpl w:val="E0F47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0C2926"/>
    <w:multiLevelType w:val="multilevel"/>
    <w:tmpl w:val="9EC8E9E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27"/>
  </w:num>
  <w:num w:numId="13">
    <w:abstractNumId w:val="0"/>
  </w:num>
  <w:num w:numId="14">
    <w:abstractNumId w:val="14"/>
  </w:num>
  <w:num w:numId="15">
    <w:abstractNumId w:val="22"/>
  </w:num>
  <w:num w:numId="16">
    <w:abstractNumId w:val="23"/>
  </w:num>
  <w:num w:numId="17">
    <w:abstractNumId w:val="28"/>
  </w:num>
  <w:num w:numId="18">
    <w:abstractNumId w:val="21"/>
  </w:num>
  <w:num w:numId="19">
    <w:abstractNumId w:val="18"/>
  </w:num>
  <w:num w:numId="20">
    <w:abstractNumId w:val="19"/>
  </w:num>
  <w:num w:numId="21">
    <w:abstractNumId w:val="26"/>
  </w:num>
  <w:num w:numId="22">
    <w:abstractNumId w:val="17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23"/>
  </w:num>
  <w:num w:numId="28">
    <w:abstractNumId w:val="23"/>
  </w:num>
  <w:num w:numId="29">
    <w:abstractNumId w:val="30"/>
  </w:num>
  <w:num w:numId="30">
    <w:abstractNumId w:val="29"/>
  </w:num>
  <w:num w:numId="31">
    <w:abstractNumId w:val="2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12"/>
  </w:num>
  <w:num w:numId="38">
    <w:abstractNumId w:val="31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6D"/>
    <w:rsid w:val="000002A7"/>
    <w:rsid w:val="00005A2E"/>
    <w:rsid w:val="00012377"/>
    <w:rsid w:val="00026D90"/>
    <w:rsid w:val="000373BC"/>
    <w:rsid w:val="000836AC"/>
    <w:rsid w:val="00094344"/>
    <w:rsid w:val="000A28CD"/>
    <w:rsid w:val="000C1AE0"/>
    <w:rsid w:val="000D21D5"/>
    <w:rsid w:val="000D380E"/>
    <w:rsid w:val="0010246E"/>
    <w:rsid w:val="00105D8A"/>
    <w:rsid w:val="00112E30"/>
    <w:rsid w:val="00136723"/>
    <w:rsid w:val="001412B0"/>
    <w:rsid w:val="00147DCF"/>
    <w:rsid w:val="001833C6"/>
    <w:rsid w:val="001925C0"/>
    <w:rsid w:val="001A5EC1"/>
    <w:rsid w:val="001A7227"/>
    <w:rsid w:val="001B51B4"/>
    <w:rsid w:val="001E59E9"/>
    <w:rsid w:val="001F0557"/>
    <w:rsid w:val="00205ADF"/>
    <w:rsid w:val="00222D34"/>
    <w:rsid w:val="00225055"/>
    <w:rsid w:val="00240090"/>
    <w:rsid w:val="00241F27"/>
    <w:rsid w:val="00250B38"/>
    <w:rsid w:val="00276C80"/>
    <w:rsid w:val="0029164D"/>
    <w:rsid w:val="00291BA6"/>
    <w:rsid w:val="002A446D"/>
    <w:rsid w:val="002B6E98"/>
    <w:rsid w:val="002F507B"/>
    <w:rsid w:val="00305A62"/>
    <w:rsid w:val="00307E87"/>
    <w:rsid w:val="00316AD8"/>
    <w:rsid w:val="00323649"/>
    <w:rsid w:val="00331ABA"/>
    <w:rsid w:val="00343083"/>
    <w:rsid w:val="003432F0"/>
    <w:rsid w:val="00345B6F"/>
    <w:rsid w:val="003953BA"/>
    <w:rsid w:val="003A788D"/>
    <w:rsid w:val="003C24D1"/>
    <w:rsid w:val="003D36D1"/>
    <w:rsid w:val="003D5EE7"/>
    <w:rsid w:val="003E7B89"/>
    <w:rsid w:val="00400977"/>
    <w:rsid w:val="00400DD5"/>
    <w:rsid w:val="004178F0"/>
    <w:rsid w:val="0042609E"/>
    <w:rsid w:val="004266B8"/>
    <w:rsid w:val="004560B0"/>
    <w:rsid w:val="00460085"/>
    <w:rsid w:val="00465713"/>
    <w:rsid w:val="00465987"/>
    <w:rsid w:val="004A7672"/>
    <w:rsid w:val="004B6E71"/>
    <w:rsid w:val="004D12E5"/>
    <w:rsid w:val="004D6925"/>
    <w:rsid w:val="004E3F8E"/>
    <w:rsid w:val="00505531"/>
    <w:rsid w:val="00570C7F"/>
    <w:rsid w:val="00573687"/>
    <w:rsid w:val="00582BD3"/>
    <w:rsid w:val="005840C8"/>
    <w:rsid w:val="005A18FC"/>
    <w:rsid w:val="005A72C6"/>
    <w:rsid w:val="005C0D8D"/>
    <w:rsid w:val="005D1E02"/>
    <w:rsid w:val="005E736C"/>
    <w:rsid w:val="00620473"/>
    <w:rsid w:val="00621938"/>
    <w:rsid w:val="00624547"/>
    <w:rsid w:val="00641427"/>
    <w:rsid w:val="006464C2"/>
    <w:rsid w:val="00646851"/>
    <w:rsid w:val="00656AB8"/>
    <w:rsid w:val="00686DE9"/>
    <w:rsid w:val="006A616D"/>
    <w:rsid w:val="006C785C"/>
    <w:rsid w:val="006D412F"/>
    <w:rsid w:val="006E74E7"/>
    <w:rsid w:val="00706C91"/>
    <w:rsid w:val="00707E89"/>
    <w:rsid w:val="00713952"/>
    <w:rsid w:val="0071568E"/>
    <w:rsid w:val="00717522"/>
    <w:rsid w:val="00723C6A"/>
    <w:rsid w:val="00734175"/>
    <w:rsid w:val="007352FC"/>
    <w:rsid w:val="007420F4"/>
    <w:rsid w:val="00757EA2"/>
    <w:rsid w:val="007630F2"/>
    <w:rsid w:val="00764336"/>
    <w:rsid w:val="00766108"/>
    <w:rsid w:val="007664D5"/>
    <w:rsid w:val="00787647"/>
    <w:rsid w:val="007A01CA"/>
    <w:rsid w:val="007A27D3"/>
    <w:rsid w:val="007B6952"/>
    <w:rsid w:val="007C7CF6"/>
    <w:rsid w:val="007E3BB4"/>
    <w:rsid w:val="007E45E7"/>
    <w:rsid w:val="007E4BC3"/>
    <w:rsid w:val="007F4C14"/>
    <w:rsid w:val="00804666"/>
    <w:rsid w:val="008268D1"/>
    <w:rsid w:val="00827014"/>
    <w:rsid w:val="00846402"/>
    <w:rsid w:val="0085160B"/>
    <w:rsid w:val="00857DFD"/>
    <w:rsid w:val="00863DB4"/>
    <w:rsid w:val="00863E8D"/>
    <w:rsid w:val="008948B3"/>
    <w:rsid w:val="008B01C3"/>
    <w:rsid w:val="008B20E8"/>
    <w:rsid w:val="008F100A"/>
    <w:rsid w:val="00900E92"/>
    <w:rsid w:val="00920AF5"/>
    <w:rsid w:val="00946628"/>
    <w:rsid w:val="00973B0C"/>
    <w:rsid w:val="009A4C89"/>
    <w:rsid w:val="009B134D"/>
    <w:rsid w:val="009D1FDC"/>
    <w:rsid w:val="009D529F"/>
    <w:rsid w:val="009E75F1"/>
    <w:rsid w:val="009F2773"/>
    <w:rsid w:val="00A20E5D"/>
    <w:rsid w:val="00A45B16"/>
    <w:rsid w:val="00A51ED6"/>
    <w:rsid w:val="00A7474C"/>
    <w:rsid w:val="00A75D02"/>
    <w:rsid w:val="00A77767"/>
    <w:rsid w:val="00A961DE"/>
    <w:rsid w:val="00AC2E31"/>
    <w:rsid w:val="00AC4486"/>
    <w:rsid w:val="00AC714A"/>
    <w:rsid w:val="00AC7B13"/>
    <w:rsid w:val="00AD6DC1"/>
    <w:rsid w:val="00AF403C"/>
    <w:rsid w:val="00AF7B4D"/>
    <w:rsid w:val="00B02EA9"/>
    <w:rsid w:val="00B06BA4"/>
    <w:rsid w:val="00B16E8B"/>
    <w:rsid w:val="00B26108"/>
    <w:rsid w:val="00B31D7A"/>
    <w:rsid w:val="00B52CCF"/>
    <w:rsid w:val="00B554D8"/>
    <w:rsid w:val="00B713A1"/>
    <w:rsid w:val="00B77FF8"/>
    <w:rsid w:val="00B80F4F"/>
    <w:rsid w:val="00B81FC8"/>
    <w:rsid w:val="00B84147"/>
    <w:rsid w:val="00B91061"/>
    <w:rsid w:val="00BA4FCA"/>
    <w:rsid w:val="00BB3FAD"/>
    <w:rsid w:val="00BD208D"/>
    <w:rsid w:val="00BE0F68"/>
    <w:rsid w:val="00BE3895"/>
    <w:rsid w:val="00BE7B12"/>
    <w:rsid w:val="00C10BB0"/>
    <w:rsid w:val="00C203E5"/>
    <w:rsid w:val="00C239AD"/>
    <w:rsid w:val="00C25F1E"/>
    <w:rsid w:val="00C31BE9"/>
    <w:rsid w:val="00C60075"/>
    <w:rsid w:val="00CB6313"/>
    <w:rsid w:val="00CE0FB8"/>
    <w:rsid w:val="00CE6A7D"/>
    <w:rsid w:val="00CE74F5"/>
    <w:rsid w:val="00CE7735"/>
    <w:rsid w:val="00CF3855"/>
    <w:rsid w:val="00D077EC"/>
    <w:rsid w:val="00D72B4F"/>
    <w:rsid w:val="00D74F3D"/>
    <w:rsid w:val="00D9102E"/>
    <w:rsid w:val="00D91444"/>
    <w:rsid w:val="00D9376D"/>
    <w:rsid w:val="00D964C7"/>
    <w:rsid w:val="00DA2EF9"/>
    <w:rsid w:val="00DD0C07"/>
    <w:rsid w:val="00DD6003"/>
    <w:rsid w:val="00E17061"/>
    <w:rsid w:val="00E2235C"/>
    <w:rsid w:val="00E403E5"/>
    <w:rsid w:val="00E4104F"/>
    <w:rsid w:val="00E8512D"/>
    <w:rsid w:val="00EA164E"/>
    <w:rsid w:val="00EA2F1A"/>
    <w:rsid w:val="00EB182D"/>
    <w:rsid w:val="00EB6583"/>
    <w:rsid w:val="00EC01B5"/>
    <w:rsid w:val="00ED3D82"/>
    <w:rsid w:val="00EE0D79"/>
    <w:rsid w:val="00EF662B"/>
    <w:rsid w:val="00F02FD8"/>
    <w:rsid w:val="00F03FF6"/>
    <w:rsid w:val="00F10E61"/>
    <w:rsid w:val="00F30B36"/>
    <w:rsid w:val="00F359C1"/>
    <w:rsid w:val="00F402B1"/>
    <w:rsid w:val="00F60FBC"/>
    <w:rsid w:val="00F7175D"/>
    <w:rsid w:val="00F76792"/>
    <w:rsid w:val="00F7756A"/>
    <w:rsid w:val="00F824AA"/>
    <w:rsid w:val="00F860D5"/>
    <w:rsid w:val="00FA2D69"/>
    <w:rsid w:val="00FA46F5"/>
    <w:rsid w:val="00FA729B"/>
    <w:rsid w:val="00FD613D"/>
    <w:rsid w:val="00FF65A5"/>
    <w:rsid w:val="01B90AAB"/>
    <w:rsid w:val="16AE8832"/>
    <w:rsid w:val="2DD8BEBD"/>
    <w:rsid w:val="3286E97B"/>
    <w:rsid w:val="43000A89"/>
    <w:rsid w:val="517FBAC7"/>
    <w:rsid w:val="5B5AB77F"/>
    <w:rsid w:val="690C1901"/>
    <w:rsid w:val="6DCCD04F"/>
    <w:rsid w:val="7392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EA27C"/>
  <w14:defaultImageDpi w14:val="32767"/>
  <w15:chartTrackingRefBased/>
  <w15:docId w15:val="{7F14D023-48CB-4F6D-BA3F-F018FBDD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C7F"/>
    <w:pPr>
      <w:spacing w:after="180" w:line="300" w:lineRule="auto"/>
    </w:pPr>
    <w:rPr>
      <w:rFonts w:ascii="Arial" w:hAnsi="Arial"/>
      <w:sz w:val="22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BE9"/>
    <w:pPr>
      <w:keepNext/>
      <w:keepLines/>
      <w:spacing w:before="240" w:after="600"/>
      <w:outlineLvl w:val="0"/>
    </w:pPr>
    <w:rPr>
      <w:rFonts w:eastAsiaTheme="majorEastAsia" w:cstheme="majorBidi"/>
      <w:b/>
      <w:color w:val="0072CE"/>
      <w:sz w:val="30"/>
      <w:szCs w:val="32"/>
    </w:rPr>
  </w:style>
  <w:style w:type="paragraph" w:styleId="Heading2">
    <w:name w:val="heading 2"/>
    <w:basedOn w:val="Normal"/>
    <w:next w:val="Normal"/>
    <w:link w:val="Heading2Char"/>
    <w:qFormat/>
    <w:rsid w:val="00CE0FB8"/>
    <w:pPr>
      <w:keepNext/>
      <w:spacing w:before="240" w:after="60"/>
      <w:outlineLvl w:val="1"/>
    </w:pPr>
    <w:rPr>
      <w:rFonts w:eastAsia="Times New Roman" w:cs="Times New Roman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646851"/>
    <w:pPr>
      <w:tabs>
        <w:tab w:val="center" w:pos="4680"/>
        <w:tab w:val="right" w:pos="9360"/>
      </w:tabs>
    </w:pPr>
    <w:rPr>
      <w:b/>
      <w:color w:val="0072CE" w:themeColor="text2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46851"/>
    <w:rPr>
      <w:rFonts w:ascii="Arial" w:hAnsi="Arial"/>
      <w:b/>
      <w:color w:val="0072CE" w:themeColor="text2"/>
      <w:sz w:val="16"/>
      <w:szCs w:val="16"/>
      <w:lang w:val="et-EE"/>
    </w:rPr>
  </w:style>
  <w:style w:type="paragraph" w:styleId="Footer">
    <w:name w:val="footer"/>
    <w:basedOn w:val="Normal"/>
    <w:link w:val="FooterChar"/>
    <w:uiPriority w:val="99"/>
    <w:unhideWhenUsed/>
    <w:qFormat/>
    <w:rsid w:val="00AC4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486"/>
    <w:rPr>
      <w:rFonts w:ascii="Arial" w:hAnsi="Arial"/>
      <w:sz w:val="20"/>
    </w:rPr>
  </w:style>
  <w:style w:type="character" w:customStyle="1" w:styleId="Heading2Char">
    <w:name w:val="Heading 2 Char"/>
    <w:basedOn w:val="DefaultParagraphFont"/>
    <w:link w:val="Heading2"/>
    <w:rsid w:val="00CE0FB8"/>
    <w:rPr>
      <w:rFonts w:ascii="Arial" w:eastAsia="Times New Roman" w:hAnsi="Arial" w:cs="Times New Roman"/>
      <w:b/>
      <w:i/>
      <w:szCs w:val="20"/>
      <w:lang w:val="et-EE"/>
    </w:rPr>
  </w:style>
  <w:style w:type="paragraph" w:styleId="BodyText3">
    <w:name w:val="Body Text 3"/>
    <w:basedOn w:val="Normal"/>
    <w:link w:val="BodyText3Char"/>
    <w:rsid w:val="00CE0FB8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CE0FB8"/>
    <w:rPr>
      <w:rFonts w:ascii="Times New Roman" w:eastAsia="Times New Roman" w:hAnsi="Times New Roman" w:cs="Times New Roman"/>
      <w:szCs w:val="20"/>
      <w:lang w:val="et-EE"/>
    </w:rPr>
  </w:style>
  <w:style w:type="paragraph" w:customStyle="1" w:styleId="kerebullet">
    <w:name w:val="kerebullet"/>
    <w:basedOn w:val="Normal"/>
    <w:uiPriority w:val="99"/>
    <w:rsid w:val="00AC4486"/>
    <w:pPr>
      <w:widowControl w:val="0"/>
      <w:tabs>
        <w:tab w:val="left" w:pos="240"/>
      </w:tabs>
      <w:autoSpaceDE w:val="0"/>
      <w:autoSpaceDN w:val="0"/>
      <w:adjustRightInd w:val="0"/>
      <w:spacing w:line="220" w:lineRule="atLeast"/>
      <w:ind w:left="220" w:hanging="220"/>
      <w:jc w:val="both"/>
      <w:textAlignment w:val="center"/>
    </w:pPr>
    <w:rPr>
      <w:rFonts w:ascii="ArialMT" w:hAnsi="ArialMT" w:cs="ArialMT"/>
      <w:color w:val="00000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31BE9"/>
    <w:rPr>
      <w:rFonts w:ascii="Arial" w:eastAsiaTheme="majorEastAsia" w:hAnsi="Arial" w:cstheme="majorBidi"/>
      <w:b/>
      <w:color w:val="0072CE"/>
      <w:sz w:val="30"/>
      <w:szCs w:val="32"/>
      <w:lang w:val="et-EE"/>
    </w:rPr>
  </w:style>
  <w:style w:type="character" w:styleId="PageNumber">
    <w:name w:val="page number"/>
    <w:basedOn w:val="DefaultParagraphFont"/>
    <w:uiPriority w:val="99"/>
    <w:semiHidden/>
    <w:unhideWhenUsed/>
    <w:rsid w:val="00900E92"/>
  </w:style>
  <w:style w:type="paragraph" w:styleId="ListParagraph">
    <w:name w:val="List Paragraph"/>
    <w:basedOn w:val="Normal"/>
    <w:link w:val="ListParagraphChar"/>
    <w:uiPriority w:val="34"/>
    <w:qFormat/>
    <w:rsid w:val="00400DD5"/>
    <w:pPr>
      <w:contextualSpacing/>
    </w:pPr>
  </w:style>
  <w:style w:type="paragraph" w:customStyle="1" w:styleId="Alampealkiri">
    <w:name w:val="Alampealkiri"/>
    <w:basedOn w:val="Vahepealkri"/>
    <w:qFormat/>
    <w:rsid w:val="002F507B"/>
    <w:pPr>
      <w:pBdr>
        <w:bottom w:val="single" w:sz="4" w:space="1" w:color="auto"/>
      </w:pBdr>
      <w:suppressAutoHyphens/>
      <w:spacing w:before="480"/>
    </w:pPr>
    <w:rPr>
      <w:caps/>
    </w:rPr>
  </w:style>
  <w:style w:type="paragraph" w:customStyle="1" w:styleId="Vahepealkri">
    <w:name w:val="Vahepealkri"/>
    <w:basedOn w:val="Normal"/>
    <w:qFormat/>
    <w:rsid w:val="001412B0"/>
    <w:pPr>
      <w:spacing w:before="240" w:after="240"/>
    </w:pPr>
    <w:rPr>
      <w:b/>
    </w:rPr>
  </w:style>
  <w:style w:type="paragraph" w:customStyle="1" w:styleId="Bullets">
    <w:name w:val="Bullets"/>
    <w:basedOn w:val="ListParagraph"/>
    <w:qFormat/>
    <w:rsid w:val="00400DD5"/>
    <w:pPr>
      <w:numPr>
        <w:numId w:val="17"/>
      </w:numPr>
    </w:pPr>
  </w:style>
  <w:style w:type="table" w:styleId="TableGrid">
    <w:name w:val="Table Grid"/>
    <w:basedOn w:val="TableNormal"/>
    <w:uiPriority w:val="39"/>
    <w:rsid w:val="003D5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Tabeli pealkiri"/>
    <w:basedOn w:val="Normal"/>
    <w:next w:val="Normal"/>
    <w:uiPriority w:val="35"/>
    <w:unhideWhenUsed/>
    <w:qFormat/>
    <w:rsid w:val="002F507B"/>
    <w:pPr>
      <w:spacing w:before="240" w:after="240"/>
    </w:pPr>
    <w:rPr>
      <w:b/>
      <w:iCs/>
      <w:color w:val="000000" w:themeColor="text1"/>
      <w:szCs w:val="18"/>
    </w:rPr>
  </w:style>
  <w:style w:type="paragraph" w:customStyle="1" w:styleId="Tabelitekstid">
    <w:name w:val="Tabelitekstid"/>
    <w:basedOn w:val="Normal"/>
    <w:qFormat/>
    <w:rsid w:val="003D5EE7"/>
    <w:pPr>
      <w:spacing w:after="0"/>
    </w:pPr>
  </w:style>
  <w:style w:type="character" w:styleId="CommentReference">
    <w:name w:val="annotation reference"/>
    <w:basedOn w:val="DefaultParagraphFont"/>
    <w:semiHidden/>
    <w:unhideWhenUsed/>
    <w:rsid w:val="002F507B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2F507B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2F507B"/>
    <w:rPr>
      <w:rFonts w:ascii="Arial" w:hAnsi="Arial"/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07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07B"/>
    <w:rPr>
      <w:rFonts w:ascii="Arial" w:hAnsi="Arial"/>
      <w:b/>
      <w:bCs/>
      <w:sz w:val="20"/>
      <w:szCs w:val="20"/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07B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7B"/>
    <w:rPr>
      <w:rFonts w:ascii="Times New Roman" w:hAnsi="Times New Roman" w:cs="Times New Roman"/>
      <w:sz w:val="18"/>
      <w:szCs w:val="18"/>
      <w:lang w:val="et-EE"/>
    </w:rPr>
  </w:style>
  <w:style w:type="paragraph" w:customStyle="1" w:styleId="kere">
    <w:name w:val="kere"/>
    <w:basedOn w:val="Normal"/>
    <w:uiPriority w:val="99"/>
    <w:rsid w:val="00222D34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ArialMT" w:hAnsi="ArialMT" w:cs="ArialMT"/>
      <w:color w:val="000000"/>
      <w:szCs w:val="18"/>
    </w:rPr>
  </w:style>
  <w:style w:type="paragraph" w:customStyle="1" w:styleId="Tabelisisupealkiri">
    <w:name w:val="Tabeli sisupealkiri"/>
    <w:basedOn w:val="Tabelitekstid"/>
    <w:qFormat/>
    <w:rsid w:val="00C60075"/>
    <w:rPr>
      <w:b/>
      <w:color w:val="0072CE" w:themeColor="text2"/>
    </w:rPr>
  </w:style>
  <w:style w:type="paragraph" w:styleId="BodyText">
    <w:name w:val="Body Text"/>
    <w:basedOn w:val="Normal"/>
    <w:link w:val="BodyTextChar"/>
    <w:uiPriority w:val="99"/>
    <w:semiHidden/>
    <w:unhideWhenUsed/>
    <w:rsid w:val="006219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1938"/>
    <w:rPr>
      <w:rFonts w:ascii="Arial" w:hAnsi="Arial"/>
      <w:sz w:val="22"/>
      <w:lang w:val="et-EE"/>
    </w:rPr>
  </w:style>
  <w:style w:type="paragraph" w:customStyle="1" w:styleId="Body">
    <w:name w:val="Body"/>
    <w:rsid w:val="006219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  <w:lang w:val="et-EE" w:eastAsia="et-E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B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B89"/>
    <w:rPr>
      <w:rFonts w:ascii="Arial" w:hAnsi="Arial"/>
      <w:sz w:val="20"/>
      <w:szCs w:val="20"/>
      <w:lang w:val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3E7B89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7CF6"/>
    <w:rPr>
      <w:rFonts w:ascii="Arial" w:hAnsi="Arial"/>
      <w:sz w:val="22"/>
      <w:lang w:val="et-EE"/>
    </w:rPr>
  </w:style>
  <w:style w:type="character" w:styleId="Hyperlink">
    <w:name w:val="Hyperlink"/>
    <w:uiPriority w:val="99"/>
    <w:unhideWhenUsed/>
    <w:rsid w:val="00AC2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spreadsheets/d/1glv3SHPfc3MyJF5cukIY41zjQd4AZr1f/edit?usp=sharing&amp;ouid=106996361840747851020&amp;rtpof=true&amp;s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llinn.ee/et/lepingute-uldtingimuse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nik1\AppData\Local\Temp\Temp4_Tallinn_taotluse_vorm%20(1).zip\Tallinn_taotluse_vorm_A4.dotx" TargetMode="External"/></Relationships>
</file>

<file path=word/theme/theme1.xml><?xml version="1.0" encoding="utf-8"?>
<a:theme xmlns:a="http://schemas.openxmlformats.org/drawingml/2006/main" name="Office Theme">
  <a:themeElements>
    <a:clrScheme name="Tallinn main">
      <a:dk1>
        <a:srgbClr val="000000"/>
      </a:dk1>
      <a:lt1>
        <a:srgbClr val="FFFFFF"/>
      </a:lt1>
      <a:dk2>
        <a:srgbClr val="0072CE"/>
      </a:dk2>
      <a:lt2>
        <a:srgbClr val="009639"/>
      </a:lt2>
      <a:accent1>
        <a:srgbClr val="EF3340"/>
      </a:accent1>
      <a:accent2>
        <a:srgbClr val="F3D03E"/>
      </a:accent2>
      <a:accent3>
        <a:srgbClr val="338ED8"/>
      </a:accent3>
      <a:accent4>
        <a:srgbClr val="66AAE2"/>
      </a:accent4>
      <a:accent5>
        <a:srgbClr val="99C7EB"/>
      </a:accent5>
      <a:accent6>
        <a:srgbClr val="CCE3F5"/>
      </a:accent6>
      <a:hlink>
        <a:srgbClr val="009639"/>
      </a:hlink>
      <a:folHlink>
        <a:srgbClr val="00963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B5CF59DCEF944985C2ED745C15D62" ma:contentTypeVersion="2" ma:contentTypeDescription="Create a new document." ma:contentTypeScope="" ma:versionID="bf6dfc4a67adb061c20fca3404aefb54">
  <xsd:schema xmlns:xsd="http://www.w3.org/2001/XMLSchema" xmlns:xs="http://www.w3.org/2001/XMLSchema" xmlns:p="http://schemas.microsoft.com/office/2006/metadata/properties" xmlns:ns2="adea4144-f556-4516-ac3b-739cb6813c27" targetNamespace="http://schemas.microsoft.com/office/2006/metadata/properties" ma:root="true" ma:fieldsID="d819f9c868f79cf235d250bcdbf55fc0" ns2:_="">
    <xsd:import namespace="adea4144-f556-4516-ac3b-739cb6813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a4144-f556-4516-ac3b-739cb6813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350B-3B3C-4EEA-8285-79BEF1269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00D6D-9BD5-44F5-97C9-D8ED350008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600C04-B9D1-45F4-983E-C6A4C8EAC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a4144-f556-4516-ac3b-739cb6813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626824-8F80-4FF2-8DA4-85144BD0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Tallinn_taotluse_vorm_A4.dotx</Template>
  <TotalTime>1319</TotalTime>
  <Pages>2</Pages>
  <Words>547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Airi Männik</dc:creator>
  <cp:keywords/>
  <dc:description/>
  <cp:lastModifiedBy>Ingrid Novikova</cp:lastModifiedBy>
  <cp:revision>22</cp:revision>
  <dcterms:created xsi:type="dcterms:W3CDTF">2022-09-22T10:51:00Z</dcterms:created>
  <dcterms:modified xsi:type="dcterms:W3CDTF">2026-01-06T14:00:00Z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0x0101001CEB5CF59DCEF944985C2ED745C15D62</vt:lpwstr>
  </property>
</Properties>
</file>